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8849" w:type="pct"/>
        <w:tblInd w:w="-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9"/>
        <w:gridCol w:w="2287"/>
        <w:gridCol w:w="1920"/>
        <w:gridCol w:w="281"/>
        <w:gridCol w:w="2131"/>
        <w:gridCol w:w="6616"/>
      </w:tblGrid>
      <w:tr w:rsidR="000172E5" w:rsidRPr="00637200" w14:paraId="1C450D82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0CD9D820" w14:textId="221D7017" w:rsidR="000172E5" w:rsidRPr="00900DA8" w:rsidRDefault="00900DA8" w:rsidP="00637200">
            <w:pPr>
              <w:pStyle w:val="Kop1"/>
              <w:rPr>
                <w:color w:val="0332FB"/>
              </w:rPr>
            </w:pPr>
            <w:r>
              <w:t>Gegevens Kind</w:t>
            </w:r>
          </w:p>
        </w:tc>
      </w:tr>
      <w:tr w:rsidR="000172E5" w:rsidRPr="00846B76" w14:paraId="01220BBD" w14:textId="77777777" w:rsidTr="00C823E5">
        <w:trPr>
          <w:gridAfter w:val="1"/>
          <w:wAfter w:w="2071" w:type="pct"/>
        </w:trPr>
        <w:sdt>
          <w:sdtPr>
            <w:id w:val="1621259925"/>
            <w:placeholder>
              <w:docPart w:val="60AF4AFB2E7B4814984177741A2896C1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2023EB73" w14:textId="77777777" w:rsidR="000172E5" w:rsidRPr="00637200" w:rsidRDefault="007147D7" w:rsidP="00C823E5">
                <w:pPr>
                  <w:pStyle w:val="Standaardinspringing"/>
                  <w:ind w:left="0"/>
                </w:pPr>
                <w:r w:rsidRPr="00637200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D0C6F99" w14:textId="77777777" w:rsidR="000172E5" w:rsidRPr="00846B76" w:rsidRDefault="000172E5" w:rsidP="00311D4F"/>
        </w:tc>
      </w:tr>
      <w:tr w:rsidR="000172E5" w:rsidRPr="00846B76" w14:paraId="5112C378" w14:textId="77777777" w:rsidTr="00C823E5">
        <w:trPr>
          <w:gridAfter w:val="1"/>
          <w:wAfter w:w="2071" w:type="pct"/>
        </w:trPr>
        <w:sdt>
          <w:sdtPr>
            <w:id w:val="-1470592894"/>
            <w:placeholder>
              <w:docPart w:val="4E862681878F4EBFAE28E7FFA690A6C4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12290C42" w14:textId="77777777" w:rsidR="000172E5" w:rsidRPr="00637200" w:rsidRDefault="007147D7" w:rsidP="00C823E5">
                <w:pPr>
                  <w:pStyle w:val="Standaardinspringing"/>
                  <w:ind w:left="0"/>
                </w:pPr>
                <w:r w:rsidRPr="00637200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C7F51A" w14:textId="77777777" w:rsidR="000172E5" w:rsidRPr="00846B76" w:rsidRDefault="000172E5" w:rsidP="00311D4F"/>
        </w:tc>
      </w:tr>
      <w:tr w:rsidR="000172E5" w:rsidRPr="00846B76" w14:paraId="6D35446C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57E1ACA8" w14:textId="2D065DE8" w:rsidR="000172E5" w:rsidRPr="00637200" w:rsidRDefault="00900DA8" w:rsidP="00C823E5">
            <w:pPr>
              <w:pStyle w:val="Standaardinspringing"/>
              <w:ind w:left="0"/>
            </w:pPr>
            <w:r>
              <w:t xml:space="preserve">Huidige groep/klas 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A98F9D" w14:textId="77777777" w:rsidR="000172E5" w:rsidRPr="00846B76" w:rsidRDefault="000172E5" w:rsidP="00311D4F"/>
        </w:tc>
        <w:tc>
          <w:tcPr>
            <w:tcW w:w="689" w:type="pct"/>
            <w:gridSpan w:val="2"/>
            <w:tcBorders>
              <w:top w:val="single" w:sz="4" w:space="0" w:color="auto"/>
            </w:tcBorders>
            <w:vAlign w:val="bottom"/>
          </w:tcPr>
          <w:p w14:paraId="0EF720B4" w14:textId="69020A38" w:rsidR="000172E5" w:rsidRDefault="00900DA8" w:rsidP="00311D4F">
            <w:r>
              <w:t>Groep klas tijdens kamp</w:t>
            </w: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AE4261" w14:textId="77777777" w:rsidR="000172E5" w:rsidRPr="00846B76" w:rsidRDefault="000172E5" w:rsidP="00311D4F"/>
        </w:tc>
      </w:tr>
      <w:tr w:rsidR="000172E5" w:rsidRPr="00846B76" w14:paraId="135B7A28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2F8EE47D" w14:textId="2754D9D0" w:rsidR="000172E5" w:rsidRPr="00637200" w:rsidRDefault="00900DA8" w:rsidP="00C823E5">
            <w:pPr>
              <w:pStyle w:val="Standaardinspringing"/>
              <w:ind w:left="0"/>
            </w:pPr>
            <w:r>
              <w:t>Bijzonderheden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E04FA0" w14:textId="77777777" w:rsidR="000172E5" w:rsidRPr="00846B76" w:rsidRDefault="000172E5" w:rsidP="00311D4F"/>
        </w:tc>
      </w:tr>
      <w:tr w:rsidR="00C823E5" w:rsidRPr="00846B76" w14:paraId="77962480" w14:textId="1F465B2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sdt>
            <w:sdtPr>
              <w:rPr>
                <w:rFonts w:asciiTheme="majorHAnsi" w:hAnsiTheme="majorHAnsi"/>
                <w:b/>
                <w:sz w:val="8"/>
              </w:rPr>
              <w:id w:val="1399090363"/>
              <w:placeholder>
                <w:docPart w:val="A157A1C2523E462F889DAB4678C3BB57"/>
              </w:placeholder>
              <w:showingPlcHdr/>
            </w:sdtPr>
            <w:sdtContent>
              <w:p w14:paraId="4071941E" w14:textId="77777777" w:rsidR="00C823E5" w:rsidRDefault="00C823E5" w:rsidP="00C823E5">
                <w:pPr>
                  <w:rPr>
                    <w:rFonts w:asciiTheme="majorHAnsi" w:hAnsiTheme="majorHAnsi"/>
                    <w:b/>
                    <w:sz w:val="8"/>
                  </w:rPr>
                </w:pPr>
                <w:r w:rsidRPr="00FD6FC0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p w14:paraId="3769F985" w14:textId="4DC7D19C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692453DD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395D718B" w14:textId="234E2BD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3396C056" w14:textId="77777777" w:rsidR="00C823E5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08F54348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4154B24C" w14:textId="77777777" w:rsidTr="00C823E5">
        <w:trPr>
          <w:gridAfter w:val="1"/>
          <w:wAfter w:w="2071" w:type="pct"/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6D0DB138" w14:textId="136B7BF5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823E5" w:rsidRPr="00846B76" w14:paraId="564B0353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560343C0" w14:textId="46FE3664" w:rsidR="00C823E5" w:rsidRPr="00846B76" w:rsidRDefault="00C823E5" w:rsidP="00C823E5">
            <w:pPr>
              <w:pStyle w:val="Kop1"/>
            </w:pPr>
            <w:r>
              <w:t>Gegevens ouders</w:t>
            </w:r>
          </w:p>
        </w:tc>
      </w:tr>
      <w:tr w:rsidR="00C823E5" w:rsidRPr="00846B76" w14:paraId="196C4706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16CB7A8B" w14:textId="3BDDC373" w:rsidR="00C823E5" w:rsidRPr="00846B76" w:rsidRDefault="00C823E5" w:rsidP="00C823E5">
            <w:pPr>
              <w:pStyle w:val="Standaardinspringing"/>
              <w:ind w:left="0"/>
            </w:pPr>
            <w:r>
              <w:t>Mobielnr.Moeder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28F5D9" w14:textId="77777777" w:rsidR="00C823E5" w:rsidRPr="00846B76" w:rsidRDefault="00C823E5" w:rsidP="00C823E5"/>
        </w:tc>
      </w:tr>
      <w:tr w:rsidR="00C823E5" w:rsidRPr="00846B76" w14:paraId="2DBA6740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69ED65B4" w14:textId="387000DC" w:rsidR="00C823E5" w:rsidRPr="00846B76" w:rsidRDefault="00C823E5" w:rsidP="00C823E5">
            <w:pPr>
              <w:pStyle w:val="Standaardinspringing"/>
              <w:ind w:left="0"/>
            </w:pPr>
            <w:r>
              <w:t>Mobielnr.vader</w:t>
            </w:r>
          </w:p>
        </w:tc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6390E4" w14:textId="77777777" w:rsidR="00C823E5" w:rsidRPr="00846B76" w:rsidRDefault="00C823E5" w:rsidP="00C823E5"/>
        </w:tc>
      </w:tr>
      <w:tr w:rsidR="00C823E5" w:rsidRPr="00846B76" w14:paraId="2354BC1D" w14:textId="77777777" w:rsidTr="00C823E5">
        <w:trPr>
          <w:gridAfter w:val="1"/>
          <w:wAfter w:w="2071" w:type="pct"/>
        </w:trPr>
        <w:sdt>
          <w:sdtPr>
            <w:id w:val="1257328074"/>
            <w:placeholder>
              <w:docPart w:val="89156CCBDDB142CD86417BBC01F8F97C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6317D5B8" w14:textId="43224016" w:rsidR="00C823E5" w:rsidRPr="00846B76" w:rsidRDefault="00C823E5" w:rsidP="00C823E5">
                <w:pPr>
                  <w:pStyle w:val="Standaardinspringing"/>
                  <w:ind w:left="0"/>
                </w:pPr>
                <w:r w:rsidRPr="006145D8">
                  <w:rPr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1317" w:type="pct"/>
            <w:gridSpan w:val="2"/>
            <w:tcBorders>
              <w:bottom w:val="single" w:sz="4" w:space="0" w:color="auto"/>
            </w:tcBorders>
            <w:vAlign w:val="bottom"/>
          </w:tcPr>
          <w:p w14:paraId="246EDB06" w14:textId="78E90C4F" w:rsidR="00C823E5" w:rsidRPr="00846B76" w:rsidRDefault="00C823E5" w:rsidP="00C823E5"/>
        </w:tc>
        <w:tc>
          <w:tcPr>
            <w:tcW w:w="88" w:type="pct"/>
          </w:tcPr>
          <w:p w14:paraId="4BD52D3A" w14:textId="1831A09A" w:rsidR="00C823E5" w:rsidRPr="00846B76" w:rsidRDefault="00C823E5" w:rsidP="00C823E5"/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34DED0" w14:textId="77777777" w:rsidR="00C823E5" w:rsidRPr="00846B76" w:rsidRDefault="00C823E5" w:rsidP="00C823E5"/>
        </w:tc>
      </w:tr>
      <w:tr w:rsidR="00C823E5" w:rsidRPr="00846B76" w14:paraId="261BE9D5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04C16341" w14:textId="632712FC" w:rsidR="00C823E5" w:rsidRPr="00846B76" w:rsidRDefault="00C823E5" w:rsidP="00C823E5">
            <w:pPr>
              <w:pStyle w:val="Standaardinspringing"/>
              <w:ind w:left="0"/>
            </w:pPr>
            <w:r>
              <w:t>Kosten per kind</w:t>
            </w:r>
          </w:p>
        </w:tc>
        <w:tc>
          <w:tcPr>
            <w:tcW w:w="2072" w:type="pct"/>
            <w:gridSpan w:val="4"/>
            <w:vAlign w:val="bottom"/>
          </w:tcPr>
          <w:p w14:paraId="0A09695E" w14:textId="2496E17C" w:rsidR="00C823E5" w:rsidRPr="00846B76" w:rsidRDefault="00C823E5" w:rsidP="00C823E5">
            <w:r>
              <w:t>€</w:t>
            </w:r>
            <w:r w:rsidR="00397BD1">
              <w:t xml:space="preserve"> </w:t>
            </w:r>
            <w:r w:rsidR="005911DA">
              <w:t>5</w:t>
            </w:r>
            <w:r w:rsidR="00397BD1">
              <w:t>,00</w:t>
            </w:r>
          </w:p>
        </w:tc>
      </w:tr>
    </w:tbl>
    <w:p w14:paraId="5AC0672B" w14:textId="583628B2" w:rsidR="00C823E5" w:rsidRPr="006E7941" w:rsidRDefault="00C823E5" w:rsidP="00900DA8">
      <w:pPr>
        <w:rPr>
          <w:rFonts w:cstheme="minorHAnsi"/>
          <w:color w:val="0332FB"/>
        </w:rPr>
      </w:pPr>
      <w:r>
        <w:rPr>
          <w:rFonts w:cstheme="minorHAnsi"/>
        </w:rPr>
        <w:t xml:space="preserve">Betaalverzoek:  </w:t>
      </w:r>
      <w:hyperlink r:id="rId10" w:history="1">
        <w:r w:rsidRPr="006E7941">
          <w:rPr>
            <w:rStyle w:val="Hyperlink"/>
            <w:rFonts w:cstheme="minorHAnsi"/>
            <w:color w:val="0332FB"/>
          </w:rPr>
          <w:t>https://betaalverzoek.rabobank.nl/betaalverzoek/?id=A8hmpsN1QJmYkwYAdHQaww</w:t>
        </w:r>
      </w:hyperlink>
    </w:p>
    <w:p w14:paraId="1814EBF7" w14:textId="6703EE6D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 xml:space="preserve">We kunnen wel / niet helpen </w:t>
      </w:r>
      <w:r w:rsidR="00817755">
        <w:rPr>
          <w:rFonts w:cstheme="minorHAnsi"/>
        </w:rPr>
        <w:t>. (V</w:t>
      </w:r>
      <w:r w:rsidRPr="00900DA8">
        <w:rPr>
          <w:rFonts w:cstheme="minorHAnsi"/>
        </w:rPr>
        <w:t>ervoer op</w:t>
      </w:r>
      <w:r w:rsidR="00817755">
        <w:rPr>
          <w:rFonts w:cstheme="minorHAnsi"/>
        </w:rPr>
        <w:t xml:space="preserve"> </w:t>
      </w:r>
      <w:r w:rsidRPr="00900DA8">
        <w:rPr>
          <w:rFonts w:cstheme="minorHAnsi"/>
        </w:rPr>
        <w:t>zaterdagmiddag</w:t>
      </w:r>
      <w:r w:rsidR="00817755">
        <w:rPr>
          <w:rFonts w:cstheme="minorHAnsi"/>
        </w:rPr>
        <w:t xml:space="preserve"> en helpen op de boerderij)</w:t>
      </w:r>
    </w:p>
    <w:p w14:paraId="75AD1B73" w14:textId="345CC0C8" w:rsidR="00900DA8" w:rsidRPr="00900DA8" w:rsidRDefault="00817755" w:rsidP="00900DA8">
      <w:pPr>
        <w:rPr>
          <w:rFonts w:cstheme="minorHAnsi"/>
        </w:rPr>
      </w:pPr>
      <w:r>
        <w:rPr>
          <w:rFonts w:cstheme="minorHAnsi"/>
        </w:rPr>
        <w:t xml:space="preserve"> </w:t>
      </w:r>
      <w:r w:rsidR="00900DA8" w:rsidRPr="00900DA8">
        <w:rPr>
          <w:rFonts w:cstheme="minorHAnsi"/>
        </w:rPr>
        <w:tab/>
      </w:r>
      <w:sdt>
        <w:sdtPr>
          <w:rPr>
            <w:rFonts w:cstheme="minorHAnsi"/>
          </w:rPr>
          <w:id w:val="-1772238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0DA8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00DA8" w:rsidRPr="00900DA8">
        <w:rPr>
          <w:rFonts w:cstheme="minorHAnsi"/>
        </w:rPr>
        <w:t xml:space="preserve">   </w:t>
      </w:r>
      <w:r>
        <w:rPr>
          <w:rFonts w:cstheme="minorHAnsi"/>
        </w:rPr>
        <w:t>ja ik kan helpen</w:t>
      </w:r>
    </w:p>
    <w:p w14:paraId="0D02F7E0" w14:textId="22746B6D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422326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</w:t>
      </w:r>
      <w:r w:rsidR="00817755">
        <w:rPr>
          <w:rFonts w:cstheme="minorHAnsi"/>
        </w:rPr>
        <w:t>nee ik kan niet helpen</w:t>
      </w:r>
    </w:p>
    <w:p w14:paraId="1284274C" w14:textId="6B435101" w:rsidR="00C823E5" w:rsidRDefault="00C823E5" w:rsidP="00637200">
      <w:r>
        <w:t xml:space="preserve">Aanmelding mailen naar : </w:t>
      </w:r>
      <w:hyperlink r:id="rId11" w:history="1">
        <w:r w:rsidRPr="006E7941">
          <w:rPr>
            <w:rStyle w:val="Hyperlink"/>
            <w:color w:val="0332FB"/>
          </w:rPr>
          <w:t>jeugdkamp@ledo-bornerbroek.nl</w:t>
        </w:r>
      </w:hyperlink>
    </w:p>
    <w:p w14:paraId="40376903" w14:textId="77777777" w:rsidR="00C823E5" w:rsidRPr="0006568A" w:rsidRDefault="00C823E5" w:rsidP="00637200"/>
    <w:sectPr w:rsidR="00C823E5" w:rsidRPr="0006568A" w:rsidSect="00B47C3E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16F4A" w14:textId="77777777" w:rsidR="00CF2F69" w:rsidRDefault="00CF2F69" w:rsidP="000172E5">
      <w:pPr>
        <w:spacing w:after="0" w:line="240" w:lineRule="auto"/>
      </w:pPr>
      <w:r>
        <w:separator/>
      </w:r>
    </w:p>
  </w:endnote>
  <w:endnote w:type="continuationSeparator" w:id="0">
    <w:p w14:paraId="06B1A9F5" w14:textId="77777777" w:rsidR="00CF2F69" w:rsidRDefault="00CF2F6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D52AC8-A755-4C92-8BD4-AC5ABCACDADF}"/>
    <w:embedBold r:id="rId2" w:fontKey="{A346FEFE-C51C-414D-A946-D739B070AD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2E012C6-D47A-440F-99E0-91AA7BD33681}"/>
    <w:embedBold r:id="rId4" w:fontKey="{3A1C7D50-32EC-410A-84FE-AFF4D850E553}"/>
    <w:embedItalic r:id="rId5" w:fontKey="{A6535145-9E42-4962-9AE8-4D2D4E35E5C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26D71A4-248C-45DF-8073-6B2BE6B4CF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8F3F56B-DA84-4339-BA4A-D337A28C890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72BCC90-6E33-42C7-B466-1DA4261FD7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044BD8EE" w14:textId="77777777" w:rsidTr="00637200">
      <w:tc>
        <w:tcPr>
          <w:tcW w:w="4675" w:type="dxa"/>
          <w:vAlign w:val="center"/>
        </w:tcPr>
        <w:p w14:paraId="3B88BAA6" w14:textId="10DBF525" w:rsidR="00311D4F" w:rsidRPr="00311D4F" w:rsidRDefault="00311D4F" w:rsidP="00637200">
          <w:pPr>
            <w:pStyle w:val="Voettekst"/>
          </w:pPr>
        </w:p>
      </w:tc>
      <w:tc>
        <w:tcPr>
          <w:tcW w:w="4675" w:type="dxa"/>
          <w:vAlign w:val="center"/>
        </w:tcPr>
        <w:p w14:paraId="076D39B7" w14:textId="34E057F7" w:rsidR="00311D4F" w:rsidRPr="00311D4F" w:rsidRDefault="00311D4F" w:rsidP="00637200">
          <w:pPr>
            <w:pStyle w:val="Voettekst"/>
            <w:jc w:val="right"/>
          </w:pPr>
        </w:p>
      </w:tc>
    </w:tr>
  </w:tbl>
  <w:p w14:paraId="6CCDE5D2" w14:textId="77777777" w:rsidR="006145D8" w:rsidRDefault="006145D8" w:rsidP="0063720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F87B4" w14:textId="77777777" w:rsidR="00CF2F69" w:rsidRDefault="00CF2F69" w:rsidP="000172E5">
      <w:pPr>
        <w:spacing w:after="0" w:line="240" w:lineRule="auto"/>
      </w:pPr>
      <w:r>
        <w:separator/>
      </w:r>
    </w:p>
  </w:footnote>
  <w:footnote w:type="continuationSeparator" w:id="0">
    <w:p w14:paraId="5EFC9D22" w14:textId="77777777" w:rsidR="00CF2F69" w:rsidRDefault="00CF2F6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216"/>
      <w:gridCol w:w="5810"/>
    </w:tblGrid>
    <w:tr w:rsidR="00B337A2" w:rsidRPr="00637200" w14:paraId="023FD487" w14:textId="77777777" w:rsidTr="00384B05">
      <w:trPr>
        <w:trHeight w:val="990"/>
      </w:trPr>
      <w:tc>
        <w:tcPr>
          <w:tcW w:w="1350" w:type="dxa"/>
          <w:vAlign w:val="center"/>
        </w:tcPr>
        <w:p w14:paraId="0C39DCD3" w14:textId="02053F53" w:rsidR="00B337A2" w:rsidRPr="00637200" w:rsidRDefault="00900DA8" w:rsidP="00637200">
          <w:pPr>
            <w:pStyle w:val="Koptekst"/>
          </w:pPr>
          <w:r w:rsidRPr="000779A8">
            <w:rPr>
              <w:b w:val="0"/>
              <w:bCs/>
              <w:noProof/>
              <w:sz w:val="24"/>
            </w:rPr>
            <w:drawing>
              <wp:inline distT="0" distB="0" distL="0" distR="0" wp14:anchorId="1E5B14A4" wp14:editId="626CC4FD">
                <wp:extent cx="1904430" cy="718820"/>
                <wp:effectExtent l="0" t="0" r="635" b="508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390" cy="719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88F0FFD" w14:textId="13363988" w:rsidR="00900DA8" w:rsidRPr="005911DA" w:rsidRDefault="00900DA8" w:rsidP="00637200">
          <w:pPr>
            <w:pStyle w:val="Koptekst"/>
            <w:rPr>
              <w:color w:val="0332FB"/>
              <w:sz w:val="40"/>
              <w:szCs w:val="40"/>
            </w:rPr>
          </w:pPr>
          <w:r w:rsidRPr="005911DA">
            <w:rPr>
              <w:color w:val="0332FB"/>
              <w:sz w:val="40"/>
              <w:szCs w:val="40"/>
            </w:rPr>
            <w:t>Aanmeldformulier</w:t>
          </w:r>
          <w:r w:rsidR="005911DA" w:rsidRPr="005911DA">
            <w:rPr>
              <w:color w:val="0332FB"/>
              <w:sz w:val="40"/>
              <w:szCs w:val="40"/>
            </w:rPr>
            <w:t xml:space="preserve"> groep 0-3</w:t>
          </w:r>
        </w:p>
        <w:p w14:paraId="22D937D6" w14:textId="593E9582" w:rsidR="00B337A2" w:rsidRPr="00637200" w:rsidRDefault="005911DA" w:rsidP="00637200">
          <w:pPr>
            <w:pStyle w:val="Koptekst"/>
          </w:pPr>
          <w:r w:rsidRPr="005911DA">
            <w:rPr>
              <w:color w:val="0332FB"/>
              <w:sz w:val="40"/>
              <w:szCs w:val="40"/>
            </w:rPr>
            <w:t xml:space="preserve">zaterdagmiddag </w:t>
          </w:r>
          <w:r w:rsidR="00900DA8" w:rsidRPr="005911DA">
            <w:rPr>
              <w:color w:val="0332FB"/>
              <w:sz w:val="40"/>
              <w:szCs w:val="40"/>
            </w:rPr>
            <w:t>LEDO KAMP</w:t>
          </w:r>
        </w:p>
      </w:tc>
    </w:tr>
  </w:tbl>
  <w:p w14:paraId="65C8F2F7" w14:textId="77777777" w:rsidR="000172E5" w:rsidRPr="00311D4F" w:rsidRDefault="000172E5" w:rsidP="00311D4F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96101A4"/>
    <w:multiLevelType w:val="hybridMultilevel"/>
    <w:tmpl w:val="A0C8A6AA"/>
    <w:lvl w:ilvl="0" w:tplc="D918FA9A">
      <w:start w:val="7731"/>
      <w:numFmt w:val="bullet"/>
      <w:lvlText w:val="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1573663">
    <w:abstractNumId w:val="12"/>
  </w:num>
  <w:num w:numId="2" w16cid:durableId="51001826">
    <w:abstractNumId w:val="8"/>
  </w:num>
  <w:num w:numId="3" w16cid:durableId="519858034">
    <w:abstractNumId w:val="16"/>
  </w:num>
  <w:num w:numId="4" w16cid:durableId="1978948495">
    <w:abstractNumId w:val="13"/>
  </w:num>
  <w:num w:numId="5" w16cid:durableId="957835942">
    <w:abstractNumId w:val="14"/>
  </w:num>
  <w:num w:numId="6" w16cid:durableId="1411582711">
    <w:abstractNumId w:val="20"/>
  </w:num>
  <w:num w:numId="7" w16cid:durableId="597756854">
    <w:abstractNumId w:val="7"/>
  </w:num>
  <w:num w:numId="8" w16cid:durableId="847063844">
    <w:abstractNumId w:val="11"/>
  </w:num>
  <w:num w:numId="9" w16cid:durableId="1842163888">
    <w:abstractNumId w:val="18"/>
  </w:num>
  <w:num w:numId="10" w16cid:durableId="1175610704">
    <w:abstractNumId w:val="1"/>
  </w:num>
  <w:num w:numId="11" w16cid:durableId="1525363269">
    <w:abstractNumId w:val="5"/>
  </w:num>
  <w:num w:numId="12" w16cid:durableId="1181970556">
    <w:abstractNumId w:val="0"/>
  </w:num>
  <w:num w:numId="13" w16cid:durableId="1056396761">
    <w:abstractNumId w:val="2"/>
  </w:num>
  <w:num w:numId="14" w16cid:durableId="1848905780">
    <w:abstractNumId w:val="10"/>
  </w:num>
  <w:num w:numId="15" w16cid:durableId="972439851">
    <w:abstractNumId w:val="9"/>
  </w:num>
  <w:num w:numId="16" w16cid:durableId="1130514394">
    <w:abstractNumId w:val="17"/>
  </w:num>
  <w:num w:numId="17" w16cid:durableId="1032724674">
    <w:abstractNumId w:val="3"/>
  </w:num>
  <w:num w:numId="18" w16cid:durableId="514155055">
    <w:abstractNumId w:val="22"/>
  </w:num>
  <w:num w:numId="19" w16cid:durableId="33427547">
    <w:abstractNumId w:val="19"/>
  </w:num>
  <w:num w:numId="20" w16cid:durableId="1667636889">
    <w:abstractNumId w:val="15"/>
  </w:num>
  <w:num w:numId="21" w16cid:durableId="365257157">
    <w:abstractNumId w:val="21"/>
  </w:num>
  <w:num w:numId="22" w16cid:durableId="299269280">
    <w:abstractNumId w:val="4"/>
  </w:num>
  <w:num w:numId="23" w16cid:durableId="94326499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A8"/>
    <w:rsid w:val="000172E5"/>
    <w:rsid w:val="00052382"/>
    <w:rsid w:val="0006568A"/>
    <w:rsid w:val="00076F0F"/>
    <w:rsid w:val="00084253"/>
    <w:rsid w:val="000D1F49"/>
    <w:rsid w:val="001727CA"/>
    <w:rsid w:val="001800AB"/>
    <w:rsid w:val="001809B9"/>
    <w:rsid w:val="001E7C15"/>
    <w:rsid w:val="0020717D"/>
    <w:rsid w:val="002860A0"/>
    <w:rsid w:val="002C56E6"/>
    <w:rsid w:val="00303279"/>
    <w:rsid w:val="00311D4F"/>
    <w:rsid w:val="00313F8F"/>
    <w:rsid w:val="0034390E"/>
    <w:rsid w:val="00344849"/>
    <w:rsid w:val="00350AF8"/>
    <w:rsid w:val="00361E11"/>
    <w:rsid w:val="003769BA"/>
    <w:rsid w:val="00397BD1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911DA"/>
    <w:rsid w:val="005A3BF7"/>
    <w:rsid w:val="005F2035"/>
    <w:rsid w:val="005F7990"/>
    <w:rsid w:val="006145D8"/>
    <w:rsid w:val="00637200"/>
    <w:rsid w:val="0063739C"/>
    <w:rsid w:val="006D03CB"/>
    <w:rsid w:val="006D5806"/>
    <w:rsid w:val="006E7941"/>
    <w:rsid w:val="007147D7"/>
    <w:rsid w:val="00761C17"/>
    <w:rsid w:val="00770F25"/>
    <w:rsid w:val="007A35A8"/>
    <w:rsid w:val="007B0A85"/>
    <w:rsid w:val="007C6A52"/>
    <w:rsid w:val="007E39A1"/>
    <w:rsid w:val="007F3804"/>
    <w:rsid w:val="00817755"/>
    <w:rsid w:val="0082043E"/>
    <w:rsid w:val="00846B76"/>
    <w:rsid w:val="0086797B"/>
    <w:rsid w:val="008E203A"/>
    <w:rsid w:val="00900DA8"/>
    <w:rsid w:val="0091229C"/>
    <w:rsid w:val="00940E73"/>
    <w:rsid w:val="0098597D"/>
    <w:rsid w:val="009A4161"/>
    <w:rsid w:val="009F619A"/>
    <w:rsid w:val="009F6DDE"/>
    <w:rsid w:val="00A370A8"/>
    <w:rsid w:val="00B337A2"/>
    <w:rsid w:val="00B47C3E"/>
    <w:rsid w:val="00BD4753"/>
    <w:rsid w:val="00BD5CB1"/>
    <w:rsid w:val="00BE62EE"/>
    <w:rsid w:val="00C003BA"/>
    <w:rsid w:val="00C4602F"/>
    <w:rsid w:val="00C46878"/>
    <w:rsid w:val="00C6231D"/>
    <w:rsid w:val="00C823E5"/>
    <w:rsid w:val="00CB4A51"/>
    <w:rsid w:val="00CC765E"/>
    <w:rsid w:val="00CD4532"/>
    <w:rsid w:val="00CD47B0"/>
    <w:rsid w:val="00CE6104"/>
    <w:rsid w:val="00CE7918"/>
    <w:rsid w:val="00CF0B5B"/>
    <w:rsid w:val="00CF2F69"/>
    <w:rsid w:val="00D16163"/>
    <w:rsid w:val="00DB3FAD"/>
    <w:rsid w:val="00DC71EC"/>
    <w:rsid w:val="00E30432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89DD0"/>
  <w15:chartTrackingRefBased/>
  <w15:docId w15:val="{411B5E17-EE2C-4107-A72D-6D6F4006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rsid w:val="00C82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eugdkamp@ledo-bornerbroek.nl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betaalverzoek.rabobank.nl/betaalverzoek/?id=A8hmpsN1QJmYkwYAdHQaww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\AppData\Roaming\Microsoft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0AF4AFB2E7B4814984177741A2896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BD5A3B-5CB2-4069-8FD1-16D844BD1A18}"/>
      </w:docPartPr>
      <w:docPartBody>
        <w:p w:rsidR="008504F6" w:rsidRDefault="00000000">
          <w:pPr>
            <w:pStyle w:val="60AF4AFB2E7B4814984177741A2896C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E862681878F4EBFAE28E7FFA690A6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80B38-9A28-40B7-B97A-2410273795F9}"/>
      </w:docPartPr>
      <w:docPartBody>
        <w:p w:rsidR="008504F6" w:rsidRDefault="00000000">
          <w:pPr>
            <w:pStyle w:val="4E862681878F4EBFAE28E7FFA690A6C4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9156CCBDDB142CD86417BBC01F8F9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9DA21A-DE0E-4237-88FB-AA9D41AE3250}"/>
      </w:docPartPr>
      <w:docPartBody>
        <w:p w:rsidR="008504F6" w:rsidRDefault="00971B25" w:rsidP="00971B25">
          <w:pPr>
            <w:pStyle w:val="89156CCBDDB142CD86417BBC01F8F97C"/>
          </w:pPr>
          <w:r w:rsidRPr="006145D8">
            <w:rPr>
              <w:lang w:bidi="nl-NL"/>
            </w:rPr>
            <w:t>E-mailadres</w:t>
          </w:r>
        </w:p>
      </w:docPartBody>
    </w:docPart>
    <w:docPart>
      <w:docPartPr>
        <w:name w:val="A157A1C2523E462F889DAB4678C3BB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457431-7A0A-4F31-9E12-C3B1CE056229}"/>
      </w:docPartPr>
      <w:docPartBody>
        <w:p w:rsidR="008504F6" w:rsidRDefault="00971B25" w:rsidP="00971B25">
          <w:pPr>
            <w:pStyle w:val="A157A1C2523E462F889DAB4678C3BB57"/>
          </w:pPr>
          <w:r w:rsidRPr="00FD6FC0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B25"/>
    <w:rsid w:val="001809B9"/>
    <w:rsid w:val="001F1003"/>
    <w:rsid w:val="002860A0"/>
    <w:rsid w:val="00303279"/>
    <w:rsid w:val="006D205D"/>
    <w:rsid w:val="008504F6"/>
    <w:rsid w:val="00971B25"/>
    <w:rsid w:val="009A4161"/>
    <w:rsid w:val="00BA26BD"/>
    <w:rsid w:val="00D5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60AF4AFB2E7B4814984177741A2896C1">
    <w:name w:val="60AF4AFB2E7B4814984177741A2896C1"/>
  </w:style>
  <w:style w:type="paragraph" w:customStyle="1" w:styleId="4E862681878F4EBFAE28E7FFA690A6C4">
    <w:name w:val="4E862681878F4EBFAE28E7FFA690A6C4"/>
  </w:style>
  <w:style w:type="paragraph" w:customStyle="1" w:styleId="89156CCBDDB142CD86417BBC01F8F97C">
    <w:name w:val="89156CCBDDB142CD86417BBC01F8F97C"/>
    <w:rsid w:val="00971B25"/>
  </w:style>
  <w:style w:type="character" w:styleId="Tekstvantijdelijkeaanduiding">
    <w:name w:val="Placeholder Text"/>
    <w:basedOn w:val="Standaardalinea-lettertype"/>
    <w:uiPriority w:val="99"/>
    <w:semiHidden/>
    <w:rsid w:val="00971B25"/>
    <w:rPr>
      <w:color w:val="808080"/>
    </w:rPr>
  </w:style>
  <w:style w:type="paragraph" w:customStyle="1" w:styleId="A157A1C2523E462F889DAB4678C3BB57">
    <w:name w:val="A157A1C2523E462F889DAB4678C3BB57"/>
    <w:rsid w:val="00971B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2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..</dc:creator>
  <cp:keywords/>
  <dc:description/>
  <cp:lastModifiedBy>sandra ..</cp:lastModifiedBy>
  <cp:revision>3</cp:revision>
  <dcterms:created xsi:type="dcterms:W3CDTF">2025-05-08T18:33:00Z</dcterms:created>
  <dcterms:modified xsi:type="dcterms:W3CDTF">2025-05-08T18:35:00Z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