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8849" w:type="pct"/>
        <w:tblInd w:w="-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9"/>
        <w:gridCol w:w="2287"/>
        <w:gridCol w:w="1920"/>
        <w:gridCol w:w="281"/>
        <w:gridCol w:w="2131"/>
        <w:gridCol w:w="6616"/>
      </w:tblGrid>
      <w:tr w:rsidR="000172E5" w:rsidRPr="00637200" w14:paraId="1C450D82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0CD9D820" w14:textId="221D7017" w:rsidR="000172E5" w:rsidRPr="00900DA8" w:rsidRDefault="00900DA8" w:rsidP="00637200">
            <w:pPr>
              <w:pStyle w:val="Kop1"/>
              <w:rPr>
                <w:color w:val="0332FB"/>
              </w:rPr>
            </w:pPr>
            <w:r>
              <w:t>Gegevens Kind</w:t>
            </w:r>
          </w:p>
        </w:tc>
      </w:tr>
      <w:tr w:rsidR="000172E5" w:rsidRPr="00846B76" w14:paraId="01220BBD" w14:textId="77777777" w:rsidTr="00C823E5">
        <w:trPr>
          <w:gridAfter w:val="1"/>
          <w:wAfter w:w="2071" w:type="pct"/>
        </w:trPr>
        <w:sdt>
          <w:sdtPr>
            <w:id w:val="1621259925"/>
            <w:placeholder>
              <w:docPart w:val="60AF4AFB2E7B4814984177741A2896C1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2023EB73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Voornaam</w:t>
                </w:r>
              </w:p>
            </w:tc>
          </w:sdtContent>
        </w:sdt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D0C6F99" w14:textId="77777777" w:rsidR="000172E5" w:rsidRPr="00846B76" w:rsidRDefault="000172E5" w:rsidP="00311D4F"/>
        </w:tc>
      </w:tr>
      <w:tr w:rsidR="000172E5" w:rsidRPr="00846B76" w14:paraId="5112C378" w14:textId="77777777" w:rsidTr="00C823E5">
        <w:trPr>
          <w:gridAfter w:val="1"/>
          <w:wAfter w:w="2071" w:type="pct"/>
        </w:trPr>
        <w:sdt>
          <w:sdtPr>
            <w:id w:val="-1470592894"/>
            <w:placeholder>
              <w:docPart w:val="4E862681878F4EBFAE28E7FFA690A6C4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12290C42" w14:textId="77777777" w:rsidR="000172E5" w:rsidRPr="00637200" w:rsidRDefault="007147D7" w:rsidP="00C823E5">
                <w:pPr>
                  <w:pStyle w:val="Standaardinspringing"/>
                  <w:ind w:left="0"/>
                </w:pPr>
                <w:r w:rsidRPr="00637200">
                  <w:rPr>
                    <w:lang w:bidi="nl-NL"/>
                  </w:rPr>
                  <w:t>Achternaam</w:t>
                </w:r>
              </w:p>
            </w:tc>
          </w:sdtContent>
        </w:sdt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C7F51A" w14:textId="77777777" w:rsidR="000172E5" w:rsidRPr="00846B76" w:rsidRDefault="000172E5" w:rsidP="00311D4F"/>
        </w:tc>
      </w:tr>
      <w:tr w:rsidR="000172E5" w:rsidRPr="00846B76" w14:paraId="6D35446C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57E1ACA8" w14:textId="2D065DE8" w:rsidR="000172E5" w:rsidRPr="00637200" w:rsidRDefault="00900DA8" w:rsidP="00C823E5">
            <w:pPr>
              <w:pStyle w:val="Standaardinspringing"/>
              <w:ind w:left="0"/>
            </w:pPr>
            <w:r>
              <w:t xml:space="preserve">Huidige groep/klas </w:t>
            </w:r>
          </w:p>
        </w:tc>
        <w:tc>
          <w:tcPr>
            <w:tcW w:w="71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A98F9D" w14:textId="77777777" w:rsidR="000172E5" w:rsidRPr="00846B76" w:rsidRDefault="000172E5" w:rsidP="00311D4F"/>
        </w:tc>
        <w:tc>
          <w:tcPr>
            <w:tcW w:w="689" w:type="pct"/>
            <w:gridSpan w:val="2"/>
            <w:tcBorders>
              <w:top w:val="single" w:sz="4" w:space="0" w:color="auto"/>
            </w:tcBorders>
            <w:vAlign w:val="bottom"/>
          </w:tcPr>
          <w:p w14:paraId="0EF720B4" w14:textId="69020A38" w:rsidR="000172E5" w:rsidRDefault="00900DA8" w:rsidP="00311D4F">
            <w:r>
              <w:t>Groep klas tijdens kamp</w:t>
            </w:r>
          </w:p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AE4261" w14:textId="77777777" w:rsidR="000172E5" w:rsidRPr="00846B76" w:rsidRDefault="000172E5" w:rsidP="00311D4F"/>
        </w:tc>
      </w:tr>
      <w:tr w:rsidR="000172E5" w:rsidRPr="00846B76" w14:paraId="135B7A28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2F8EE47D" w14:textId="2754D9D0" w:rsidR="000172E5" w:rsidRPr="00637200" w:rsidRDefault="00900DA8" w:rsidP="00C823E5">
            <w:pPr>
              <w:pStyle w:val="Standaardinspringing"/>
              <w:ind w:left="0"/>
            </w:pPr>
            <w:r>
              <w:t>Bijzonderheden</w:t>
            </w:r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E04FA0" w14:textId="77777777" w:rsidR="000172E5" w:rsidRPr="00846B76" w:rsidRDefault="000172E5" w:rsidP="00311D4F"/>
        </w:tc>
      </w:tr>
      <w:tr w:rsidR="00C823E5" w:rsidRPr="00846B76" w14:paraId="77962480" w14:textId="1F465B2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sdt>
            <w:sdtPr>
              <w:rPr>
                <w:rFonts w:asciiTheme="majorHAnsi" w:hAnsiTheme="majorHAnsi"/>
                <w:b/>
                <w:sz w:val="8"/>
              </w:rPr>
              <w:id w:val="1399090363"/>
              <w:placeholder>
                <w:docPart w:val="A157A1C2523E462F889DAB4678C3BB57"/>
              </w:placeholder>
              <w:showingPlcHdr/>
            </w:sdtPr>
            <w:sdtContent>
              <w:p w14:paraId="4071941E" w14:textId="77777777" w:rsidR="00C823E5" w:rsidRDefault="00C823E5" w:rsidP="00C823E5">
                <w:pPr>
                  <w:rPr>
                    <w:rFonts w:asciiTheme="majorHAnsi" w:hAnsiTheme="majorHAnsi"/>
                    <w:b/>
                    <w:sz w:val="8"/>
                  </w:rPr>
                </w:pPr>
                <w:r w:rsidRPr="00FD6FC0">
                  <w:rPr>
                    <w:rStyle w:val="Tekstvantijdelijkeaanduiding"/>
                  </w:rPr>
                  <w:t>Klik of tik om tekst in te voeren.</w:t>
                </w:r>
              </w:p>
            </w:sdtContent>
          </w:sdt>
          <w:p w14:paraId="3769F985" w14:textId="4DC7D19C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692453DD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395D718B" w14:textId="234E2BDB" w:rsidTr="00C823E5">
        <w:trPr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3396C056" w14:textId="77777777" w:rsidR="00C823E5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071" w:type="pct"/>
            <w:vAlign w:val="bottom"/>
          </w:tcPr>
          <w:p w14:paraId="08F54348" w14:textId="77777777" w:rsidR="00C823E5" w:rsidRPr="00846B76" w:rsidRDefault="00C823E5" w:rsidP="00C823E5">
            <w:pPr>
              <w:spacing w:before="0"/>
            </w:pPr>
          </w:p>
        </w:tc>
      </w:tr>
      <w:tr w:rsidR="00C823E5" w:rsidRPr="00846B76" w14:paraId="4154B24C" w14:textId="77777777" w:rsidTr="00C823E5">
        <w:trPr>
          <w:gridAfter w:val="1"/>
          <w:wAfter w:w="2071" w:type="pct"/>
          <w:trHeight w:val="54"/>
        </w:trPr>
        <w:tc>
          <w:tcPr>
            <w:tcW w:w="2929" w:type="pct"/>
            <w:gridSpan w:val="5"/>
            <w:shd w:val="clear" w:color="auto" w:fill="auto"/>
            <w:vAlign w:val="bottom"/>
          </w:tcPr>
          <w:p w14:paraId="6D0DB138" w14:textId="136B7BF5" w:rsidR="00C823E5" w:rsidRPr="00846B76" w:rsidRDefault="00C823E5" w:rsidP="00C823E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823E5" w:rsidRPr="00846B76" w14:paraId="564B0353" w14:textId="77777777" w:rsidTr="006E7941">
        <w:trPr>
          <w:gridAfter w:val="1"/>
          <w:wAfter w:w="2071" w:type="pct"/>
        </w:trPr>
        <w:tc>
          <w:tcPr>
            <w:tcW w:w="2929" w:type="pct"/>
            <w:gridSpan w:val="5"/>
            <w:shd w:val="clear" w:color="auto" w:fill="C0DEF4" w:themeFill="accent1" w:themeFillTint="33"/>
            <w:vAlign w:val="bottom"/>
          </w:tcPr>
          <w:p w14:paraId="560343C0" w14:textId="46FE3664" w:rsidR="00C823E5" w:rsidRPr="00846B76" w:rsidRDefault="00C823E5" w:rsidP="00C823E5">
            <w:pPr>
              <w:pStyle w:val="Kop1"/>
            </w:pPr>
            <w:r>
              <w:t>Gegevens ouders</w:t>
            </w:r>
          </w:p>
        </w:tc>
      </w:tr>
      <w:tr w:rsidR="00C823E5" w:rsidRPr="00846B76" w14:paraId="196C4706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16CB7A8B" w14:textId="3BDDC373" w:rsidR="00C823E5" w:rsidRPr="00846B76" w:rsidRDefault="00C823E5" w:rsidP="00C823E5">
            <w:pPr>
              <w:pStyle w:val="Standaardinspringing"/>
              <w:ind w:left="0"/>
            </w:pPr>
            <w:proofErr w:type="spellStart"/>
            <w:r>
              <w:t>Mobielnr.Moeder</w:t>
            </w:r>
            <w:proofErr w:type="spellEnd"/>
          </w:p>
        </w:tc>
        <w:tc>
          <w:tcPr>
            <w:tcW w:w="2072" w:type="pct"/>
            <w:gridSpan w:val="4"/>
            <w:tcBorders>
              <w:bottom w:val="single" w:sz="4" w:space="0" w:color="auto"/>
            </w:tcBorders>
            <w:vAlign w:val="bottom"/>
          </w:tcPr>
          <w:p w14:paraId="1728F5D9" w14:textId="77777777" w:rsidR="00C823E5" w:rsidRPr="00846B76" w:rsidRDefault="00C823E5" w:rsidP="00C823E5"/>
        </w:tc>
      </w:tr>
      <w:tr w:rsidR="00C823E5" w:rsidRPr="00846B76" w14:paraId="2DBA6740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69ED65B4" w14:textId="387000DC" w:rsidR="00C823E5" w:rsidRPr="00846B76" w:rsidRDefault="00C823E5" w:rsidP="00C823E5">
            <w:pPr>
              <w:pStyle w:val="Standaardinspringing"/>
              <w:ind w:left="0"/>
            </w:pPr>
            <w:proofErr w:type="spellStart"/>
            <w:r>
              <w:t>Mobielnr.vader</w:t>
            </w:r>
            <w:proofErr w:type="spellEnd"/>
          </w:p>
        </w:tc>
        <w:tc>
          <w:tcPr>
            <w:tcW w:w="207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6390E4" w14:textId="77777777" w:rsidR="00C823E5" w:rsidRPr="00846B76" w:rsidRDefault="00C823E5" w:rsidP="00C823E5"/>
        </w:tc>
      </w:tr>
      <w:tr w:rsidR="00C823E5" w:rsidRPr="00846B76" w14:paraId="2354BC1D" w14:textId="77777777" w:rsidTr="00C823E5">
        <w:trPr>
          <w:gridAfter w:val="1"/>
          <w:wAfter w:w="2071" w:type="pct"/>
        </w:trPr>
        <w:sdt>
          <w:sdtPr>
            <w:id w:val="1257328074"/>
            <w:placeholder>
              <w:docPart w:val="89156CCBDDB142CD86417BBC01F8F97C"/>
            </w:placeholder>
            <w:temporary/>
            <w:showingPlcHdr/>
            <w15:appearance w15:val="hidden"/>
          </w:sdtPr>
          <w:sdtContent>
            <w:tc>
              <w:tcPr>
                <w:tcW w:w="857" w:type="pct"/>
                <w:vAlign w:val="bottom"/>
              </w:tcPr>
              <w:p w14:paraId="6317D5B8" w14:textId="43224016" w:rsidR="00C823E5" w:rsidRPr="00846B76" w:rsidRDefault="00C823E5" w:rsidP="00C823E5">
                <w:pPr>
                  <w:pStyle w:val="Standaardinspringing"/>
                  <w:ind w:left="0"/>
                </w:pPr>
                <w:r w:rsidRPr="006145D8">
                  <w:rPr>
                    <w:lang w:bidi="nl-NL"/>
                  </w:rPr>
                  <w:t>E-mailadres</w:t>
                </w:r>
              </w:p>
            </w:tc>
          </w:sdtContent>
        </w:sdt>
        <w:tc>
          <w:tcPr>
            <w:tcW w:w="1317" w:type="pct"/>
            <w:gridSpan w:val="2"/>
            <w:tcBorders>
              <w:bottom w:val="single" w:sz="4" w:space="0" w:color="auto"/>
            </w:tcBorders>
            <w:vAlign w:val="bottom"/>
          </w:tcPr>
          <w:p w14:paraId="246EDB06" w14:textId="78E90C4F" w:rsidR="00C823E5" w:rsidRPr="00846B76" w:rsidRDefault="00C823E5" w:rsidP="00C823E5"/>
        </w:tc>
        <w:tc>
          <w:tcPr>
            <w:tcW w:w="88" w:type="pct"/>
          </w:tcPr>
          <w:p w14:paraId="4BD52D3A" w14:textId="1831A09A" w:rsidR="00C823E5" w:rsidRPr="00846B76" w:rsidRDefault="00C823E5" w:rsidP="00C823E5"/>
        </w:tc>
        <w:tc>
          <w:tcPr>
            <w:tcW w:w="66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34DED0" w14:textId="77777777" w:rsidR="00C823E5" w:rsidRPr="00846B76" w:rsidRDefault="00C823E5" w:rsidP="00C823E5"/>
        </w:tc>
      </w:tr>
      <w:tr w:rsidR="00C823E5" w:rsidRPr="00846B76" w14:paraId="261BE9D5" w14:textId="77777777" w:rsidTr="00C823E5">
        <w:trPr>
          <w:gridAfter w:val="1"/>
          <w:wAfter w:w="2071" w:type="pct"/>
        </w:trPr>
        <w:tc>
          <w:tcPr>
            <w:tcW w:w="857" w:type="pct"/>
            <w:vAlign w:val="bottom"/>
          </w:tcPr>
          <w:p w14:paraId="04C16341" w14:textId="632712FC" w:rsidR="00C823E5" w:rsidRPr="00846B76" w:rsidRDefault="00C823E5" w:rsidP="00C823E5">
            <w:pPr>
              <w:pStyle w:val="Standaardinspringing"/>
              <w:ind w:left="0"/>
            </w:pPr>
            <w:r>
              <w:t>Kosten per kind</w:t>
            </w:r>
          </w:p>
        </w:tc>
        <w:tc>
          <w:tcPr>
            <w:tcW w:w="2072" w:type="pct"/>
            <w:gridSpan w:val="4"/>
            <w:vAlign w:val="bottom"/>
          </w:tcPr>
          <w:p w14:paraId="0A09695E" w14:textId="687E4E26" w:rsidR="00C823E5" w:rsidRPr="00846B76" w:rsidRDefault="00C823E5" w:rsidP="00C823E5">
            <w:r>
              <w:t>€</w:t>
            </w:r>
            <w:r w:rsidR="00397BD1">
              <w:t xml:space="preserve"> </w:t>
            </w:r>
            <w:r w:rsidR="00265C66">
              <w:t>1</w:t>
            </w:r>
            <w:r w:rsidR="000A5C20">
              <w:t>7</w:t>
            </w:r>
            <w:r w:rsidR="00397BD1">
              <w:t>,</w:t>
            </w:r>
            <w:r w:rsidR="000A5C20">
              <w:t>5</w:t>
            </w:r>
            <w:r w:rsidR="00397BD1">
              <w:t>0</w:t>
            </w:r>
          </w:p>
        </w:tc>
      </w:tr>
    </w:tbl>
    <w:p w14:paraId="44E510C3" w14:textId="77777777" w:rsidR="00265C66" w:rsidRDefault="00265C66" w:rsidP="00900DA8">
      <w:pPr>
        <w:rPr>
          <w:rFonts w:cstheme="minorHAnsi"/>
        </w:rPr>
      </w:pPr>
    </w:p>
    <w:p w14:paraId="1814EBF7" w14:textId="3F052EE6" w:rsidR="00900DA8" w:rsidRPr="009337A2" w:rsidRDefault="00265C66" w:rsidP="00900DA8">
      <w:pPr>
        <w:rPr>
          <w:rFonts w:cstheme="minorHAnsi"/>
          <w:b/>
          <w:bCs/>
        </w:rPr>
      </w:pPr>
      <w:r w:rsidRPr="009337A2">
        <w:rPr>
          <w:rFonts w:cstheme="minorHAnsi"/>
          <w:b/>
          <w:bCs/>
        </w:rPr>
        <w:t xml:space="preserve">U bent zelf verantwoordelijk voor het vervoer. </w:t>
      </w:r>
    </w:p>
    <w:p w14:paraId="119C94CD" w14:textId="77777777" w:rsidR="00265C66" w:rsidRDefault="00265C66" w:rsidP="00637200"/>
    <w:p w14:paraId="1284274C" w14:textId="58D8D628" w:rsidR="00C823E5" w:rsidRDefault="00C823E5" w:rsidP="00637200">
      <w:r>
        <w:t xml:space="preserve">Aanmelding mailen naar : </w:t>
      </w:r>
      <w:hyperlink r:id="rId10" w:history="1">
        <w:r w:rsidRPr="006E7941">
          <w:rPr>
            <w:rStyle w:val="Hyperlink"/>
            <w:color w:val="0332FB"/>
          </w:rPr>
          <w:t>jeugdkamp@ledo-bornerbroek.nl</w:t>
        </w:r>
      </w:hyperlink>
    </w:p>
    <w:p w14:paraId="40376903" w14:textId="77777777" w:rsidR="00C823E5" w:rsidRPr="0006568A" w:rsidRDefault="00C823E5" w:rsidP="00637200"/>
    <w:sectPr w:rsidR="00C823E5" w:rsidRPr="0006568A" w:rsidSect="00B47C3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B44460" w14:textId="77777777" w:rsidR="0031336A" w:rsidRDefault="0031336A" w:rsidP="000172E5">
      <w:pPr>
        <w:spacing w:after="0" w:line="240" w:lineRule="auto"/>
      </w:pPr>
      <w:r>
        <w:separator/>
      </w:r>
    </w:p>
  </w:endnote>
  <w:endnote w:type="continuationSeparator" w:id="0">
    <w:p w14:paraId="1D319681" w14:textId="77777777" w:rsidR="0031336A" w:rsidRDefault="0031336A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FFF7237-B6CB-45C4-994A-AF352F32A95B}"/>
    <w:embedBold r:id="rId2" w:fontKey="{FDAA31B0-5814-4E92-83D7-814E23F3871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18018A4-3506-435D-9AFB-B208F1139D3A}"/>
    <w:embedBold r:id="rId4" w:fontKey="{8D9005C8-F9B2-448A-A2D7-C1270E382770}"/>
    <w:embedItalic r:id="rId5" w:fontKey="{C7A9B5FF-E3D2-4000-B5F7-A2D5099B10E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CEDE451-6D98-41FC-8628-025D643D8F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FC24ACF-9761-4A56-8333-4D853D4339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492EB1" w14:textId="77777777" w:rsidR="00720814" w:rsidRDefault="0072081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044BD8EE" w14:textId="77777777" w:rsidTr="00637200">
      <w:tc>
        <w:tcPr>
          <w:tcW w:w="4675" w:type="dxa"/>
          <w:vAlign w:val="center"/>
        </w:tcPr>
        <w:p w14:paraId="3B88BAA6" w14:textId="10DBF525" w:rsidR="00311D4F" w:rsidRPr="00311D4F" w:rsidRDefault="00311D4F" w:rsidP="00637200">
          <w:pPr>
            <w:pStyle w:val="Voettekst"/>
          </w:pPr>
        </w:p>
      </w:tc>
      <w:tc>
        <w:tcPr>
          <w:tcW w:w="4675" w:type="dxa"/>
          <w:vAlign w:val="center"/>
        </w:tcPr>
        <w:p w14:paraId="076D39B7" w14:textId="34E057F7" w:rsidR="00311D4F" w:rsidRPr="00311D4F" w:rsidRDefault="00311D4F" w:rsidP="00637200">
          <w:pPr>
            <w:pStyle w:val="Voettekst"/>
            <w:jc w:val="right"/>
          </w:pPr>
        </w:p>
      </w:tc>
    </w:tr>
  </w:tbl>
  <w:p w14:paraId="6CCDE5D2" w14:textId="77777777" w:rsidR="006145D8" w:rsidRDefault="006145D8" w:rsidP="00637200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15738" w14:textId="77777777" w:rsidR="00720814" w:rsidRDefault="0072081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0707A" w14:textId="77777777" w:rsidR="0031336A" w:rsidRDefault="0031336A" w:rsidP="000172E5">
      <w:pPr>
        <w:spacing w:after="0" w:line="240" w:lineRule="auto"/>
      </w:pPr>
      <w:r>
        <w:separator/>
      </w:r>
    </w:p>
  </w:footnote>
  <w:footnote w:type="continuationSeparator" w:id="0">
    <w:p w14:paraId="50D9F9FD" w14:textId="77777777" w:rsidR="0031336A" w:rsidRDefault="0031336A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3DF03F" w14:textId="77777777" w:rsidR="00720814" w:rsidRDefault="00720814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3216"/>
      <w:gridCol w:w="5810"/>
    </w:tblGrid>
    <w:tr w:rsidR="00B337A2" w:rsidRPr="00637200" w14:paraId="023FD487" w14:textId="77777777" w:rsidTr="00384B05">
      <w:trPr>
        <w:trHeight w:val="990"/>
      </w:trPr>
      <w:tc>
        <w:tcPr>
          <w:tcW w:w="1350" w:type="dxa"/>
          <w:vAlign w:val="center"/>
        </w:tcPr>
        <w:p w14:paraId="0C39DCD3" w14:textId="02053F53" w:rsidR="00B337A2" w:rsidRPr="00637200" w:rsidRDefault="00900DA8" w:rsidP="00637200">
          <w:pPr>
            <w:pStyle w:val="Koptekst"/>
          </w:pPr>
          <w:r w:rsidRPr="000779A8">
            <w:rPr>
              <w:b w:val="0"/>
              <w:bCs/>
              <w:noProof/>
              <w:sz w:val="24"/>
            </w:rPr>
            <w:drawing>
              <wp:inline distT="0" distB="0" distL="0" distR="0" wp14:anchorId="1E5B14A4" wp14:editId="626CC4FD">
                <wp:extent cx="1904430" cy="718820"/>
                <wp:effectExtent l="0" t="0" r="635" b="5080"/>
                <wp:docPr id="1" name="Afbeelding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Afbeelding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390" cy="7191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2992DAD2" w14:textId="5D2B0E98" w:rsidR="00720814" w:rsidRDefault="00720814" w:rsidP="00637200">
          <w:pPr>
            <w:pStyle w:val="Koptekst"/>
            <w:rPr>
              <w:color w:val="0332FB"/>
              <w:sz w:val="40"/>
              <w:szCs w:val="40"/>
            </w:rPr>
          </w:pPr>
          <w:r>
            <w:rPr>
              <w:color w:val="0332FB"/>
              <w:sz w:val="40"/>
              <w:szCs w:val="40"/>
            </w:rPr>
            <w:t xml:space="preserve">             </w:t>
          </w:r>
          <w:r w:rsidR="00900DA8" w:rsidRPr="005911DA">
            <w:rPr>
              <w:color w:val="0332FB"/>
              <w:sz w:val="40"/>
              <w:szCs w:val="40"/>
            </w:rPr>
            <w:t>Aanmeldfor</w:t>
          </w:r>
          <w:r>
            <w:rPr>
              <w:color w:val="0332FB"/>
              <w:sz w:val="40"/>
              <w:szCs w:val="40"/>
            </w:rPr>
            <w:t>mulier</w:t>
          </w:r>
        </w:p>
        <w:p w14:paraId="22D937D6" w14:textId="40AB49EF" w:rsidR="00B337A2" w:rsidRPr="00720814" w:rsidRDefault="00720814" w:rsidP="00637200">
          <w:pPr>
            <w:pStyle w:val="Koptekst"/>
            <w:rPr>
              <w:color w:val="0332FB"/>
              <w:sz w:val="40"/>
              <w:szCs w:val="40"/>
            </w:rPr>
          </w:pPr>
          <w:r>
            <w:rPr>
              <w:color w:val="0332FB"/>
              <w:sz w:val="40"/>
              <w:szCs w:val="40"/>
            </w:rPr>
            <w:t xml:space="preserve">Groep 4 t/m 15 jaar </w:t>
          </w:r>
          <w:r w:rsidR="00900DA8" w:rsidRPr="005911DA">
            <w:rPr>
              <w:color w:val="0332FB"/>
              <w:sz w:val="40"/>
              <w:szCs w:val="40"/>
            </w:rPr>
            <w:t>LEDO KAMP</w:t>
          </w:r>
        </w:p>
      </w:tc>
    </w:tr>
  </w:tbl>
  <w:p w14:paraId="65C8F2F7" w14:textId="77777777" w:rsidR="000172E5" w:rsidRPr="00311D4F" w:rsidRDefault="000172E5" w:rsidP="00311D4F">
    <w:pPr>
      <w:pStyle w:val="Geenafsta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43C41A" w14:textId="77777777" w:rsidR="00720814" w:rsidRDefault="0072081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96101A4"/>
    <w:multiLevelType w:val="hybridMultilevel"/>
    <w:tmpl w:val="A0C8A6AA"/>
    <w:lvl w:ilvl="0" w:tplc="D918FA9A">
      <w:start w:val="7731"/>
      <w:numFmt w:val="bullet"/>
      <w:lvlText w:val=""/>
      <w:lvlJc w:val="left"/>
      <w:pPr>
        <w:tabs>
          <w:tab w:val="num" w:pos="1065"/>
        </w:tabs>
        <w:ind w:left="1065" w:hanging="360"/>
      </w:pPr>
      <w:rPr>
        <w:rFonts w:ascii="Wingdings" w:eastAsia="Times New Roman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1573663">
    <w:abstractNumId w:val="12"/>
  </w:num>
  <w:num w:numId="2" w16cid:durableId="51001826">
    <w:abstractNumId w:val="8"/>
  </w:num>
  <w:num w:numId="3" w16cid:durableId="519858034">
    <w:abstractNumId w:val="16"/>
  </w:num>
  <w:num w:numId="4" w16cid:durableId="1978948495">
    <w:abstractNumId w:val="13"/>
  </w:num>
  <w:num w:numId="5" w16cid:durableId="957835942">
    <w:abstractNumId w:val="14"/>
  </w:num>
  <w:num w:numId="6" w16cid:durableId="1411582711">
    <w:abstractNumId w:val="20"/>
  </w:num>
  <w:num w:numId="7" w16cid:durableId="597756854">
    <w:abstractNumId w:val="7"/>
  </w:num>
  <w:num w:numId="8" w16cid:durableId="847063844">
    <w:abstractNumId w:val="11"/>
  </w:num>
  <w:num w:numId="9" w16cid:durableId="1842163888">
    <w:abstractNumId w:val="18"/>
  </w:num>
  <w:num w:numId="10" w16cid:durableId="1175610704">
    <w:abstractNumId w:val="1"/>
  </w:num>
  <w:num w:numId="11" w16cid:durableId="1525363269">
    <w:abstractNumId w:val="5"/>
  </w:num>
  <w:num w:numId="12" w16cid:durableId="1181970556">
    <w:abstractNumId w:val="0"/>
  </w:num>
  <w:num w:numId="13" w16cid:durableId="1056396761">
    <w:abstractNumId w:val="2"/>
  </w:num>
  <w:num w:numId="14" w16cid:durableId="1848905780">
    <w:abstractNumId w:val="10"/>
  </w:num>
  <w:num w:numId="15" w16cid:durableId="972439851">
    <w:abstractNumId w:val="9"/>
  </w:num>
  <w:num w:numId="16" w16cid:durableId="1130514394">
    <w:abstractNumId w:val="17"/>
  </w:num>
  <w:num w:numId="17" w16cid:durableId="1032724674">
    <w:abstractNumId w:val="3"/>
  </w:num>
  <w:num w:numId="18" w16cid:durableId="514155055">
    <w:abstractNumId w:val="22"/>
  </w:num>
  <w:num w:numId="19" w16cid:durableId="33427547">
    <w:abstractNumId w:val="19"/>
  </w:num>
  <w:num w:numId="20" w16cid:durableId="1667636889">
    <w:abstractNumId w:val="15"/>
  </w:num>
  <w:num w:numId="21" w16cid:durableId="365257157">
    <w:abstractNumId w:val="21"/>
  </w:num>
  <w:num w:numId="22" w16cid:durableId="299269280">
    <w:abstractNumId w:val="4"/>
  </w:num>
  <w:num w:numId="23" w16cid:durableId="943264994">
    <w:abstractNumId w:val="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A8"/>
    <w:rsid w:val="000172E5"/>
    <w:rsid w:val="00052382"/>
    <w:rsid w:val="0006568A"/>
    <w:rsid w:val="00076F0F"/>
    <w:rsid w:val="00084253"/>
    <w:rsid w:val="000A5C20"/>
    <w:rsid w:val="000D1F49"/>
    <w:rsid w:val="001727CA"/>
    <w:rsid w:val="001800AB"/>
    <w:rsid w:val="001809B9"/>
    <w:rsid w:val="0020717D"/>
    <w:rsid w:val="00265C66"/>
    <w:rsid w:val="00267A15"/>
    <w:rsid w:val="002860A0"/>
    <w:rsid w:val="002C56E6"/>
    <w:rsid w:val="00303279"/>
    <w:rsid w:val="00311D4F"/>
    <w:rsid w:val="0031336A"/>
    <w:rsid w:val="00313F8F"/>
    <w:rsid w:val="0034390E"/>
    <w:rsid w:val="00344849"/>
    <w:rsid w:val="00350AF8"/>
    <w:rsid w:val="00361E11"/>
    <w:rsid w:val="003769BA"/>
    <w:rsid w:val="00397BD1"/>
    <w:rsid w:val="00397F45"/>
    <w:rsid w:val="003F0847"/>
    <w:rsid w:val="0040090B"/>
    <w:rsid w:val="004231D2"/>
    <w:rsid w:val="0046302A"/>
    <w:rsid w:val="00472BBB"/>
    <w:rsid w:val="00487D2D"/>
    <w:rsid w:val="004D5D62"/>
    <w:rsid w:val="00502E9C"/>
    <w:rsid w:val="005112D0"/>
    <w:rsid w:val="00577E06"/>
    <w:rsid w:val="00583334"/>
    <w:rsid w:val="005911DA"/>
    <w:rsid w:val="005A3BF7"/>
    <w:rsid w:val="005F2035"/>
    <w:rsid w:val="005F7990"/>
    <w:rsid w:val="006145D8"/>
    <w:rsid w:val="00637200"/>
    <w:rsid w:val="0063739C"/>
    <w:rsid w:val="006D03CB"/>
    <w:rsid w:val="006D5806"/>
    <w:rsid w:val="006E7941"/>
    <w:rsid w:val="007147D7"/>
    <w:rsid w:val="00720814"/>
    <w:rsid w:val="007314FF"/>
    <w:rsid w:val="00761C17"/>
    <w:rsid w:val="00770F25"/>
    <w:rsid w:val="007A35A8"/>
    <w:rsid w:val="007B0A85"/>
    <w:rsid w:val="007C6A52"/>
    <w:rsid w:val="007E39A1"/>
    <w:rsid w:val="007F3804"/>
    <w:rsid w:val="0082043E"/>
    <w:rsid w:val="0083074A"/>
    <w:rsid w:val="00846B76"/>
    <w:rsid w:val="0086797B"/>
    <w:rsid w:val="008E203A"/>
    <w:rsid w:val="00900DA8"/>
    <w:rsid w:val="0091229C"/>
    <w:rsid w:val="009337A2"/>
    <w:rsid w:val="00940E73"/>
    <w:rsid w:val="0098597D"/>
    <w:rsid w:val="00994534"/>
    <w:rsid w:val="009A0B24"/>
    <w:rsid w:val="009A4161"/>
    <w:rsid w:val="009F619A"/>
    <w:rsid w:val="009F6DDE"/>
    <w:rsid w:val="00A370A8"/>
    <w:rsid w:val="00B337A2"/>
    <w:rsid w:val="00B47C3E"/>
    <w:rsid w:val="00BD4753"/>
    <w:rsid w:val="00BD5CB1"/>
    <w:rsid w:val="00BE62EE"/>
    <w:rsid w:val="00C003BA"/>
    <w:rsid w:val="00C21638"/>
    <w:rsid w:val="00C4602F"/>
    <w:rsid w:val="00C46878"/>
    <w:rsid w:val="00C6231D"/>
    <w:rsid w:val="00C823E5"/>
    <w:rsid w:val="00CB4A51"/>
    <w:rsid w:val="00CC765E"/>
    <w:rsid w:val="00CD4532"/>
    <w:rsid w:val="00CD47B0"/>
    <w:rsid w:val="00CE6104"/>
    <w:rsid w:val="00CE7918"/>
    <w:rsid w:val="00CF0B5B"/>
    <w:rsid w:val="00D16163"/>
    <w:rsid w:val="00D31539"/>
    <w:rsid w:val="00DB3FAD"/>
    <w:rsid w:val="00DC71EC"/>
    <w:rsid w:val="00E30432"/>
    <w:rsid w:val="00E61C09"/>
    <w:rsid w:val="00EB3B58"/>
    <w:rsid w:val="00EC7359"/>
    <w:rsid w:val="00EE3054"/>
    <w:rsid w:val="00EF2E21"/>
    <w:rsid w:val="00F00606"/>
    <w:rsid w:val="00F01256"/>
    <w:rsid w:val="00FB664F"/>
    <w:rsid w:val="00FC7475"/>
    <w:rsid w:val="00FE78A0"/>
    <w:rsid w:val="00FF0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889DD0"/>
  <w15:chartTrackingRefBased/>
  <w15:docId w15:val="{411B5E17-EE2C-4107-A72D-6D6F4006D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311D4F"/>
    <w:pPr>
      <w:spacing w:before="200"/>
    </w:pPr>
  </w:style>
  <w:style w:type="paragraph" w:styleId="Kop1">
    <w:name w:val="heading 1"/>
    <w:basedOn w:val="Standaard"/>
    <w:link w:val="Kop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qFormat/>
    <w:rsid w:val="00311D4F"/>
    <w:pPr>
      <w:spacing w:after="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6145D8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145D8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37200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6145D8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6145D8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6145D8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Onopgelostemelding">
    <w:name w:val="Unresolved Mention"/>
    <w:basedOn w:val="Standaardalinea-lettertype"/>
    <w:uiPriority w:val="99"/>
    <w:semiHidden/>
    <w:rsid w:val="00C823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jeugdkamp@ledo-bornerbroek.nl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\AppData\Roaming\Microsoft\Templates\Lidmaatschaps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0AF4AFB2E7B4814984177741A2896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BD5A3B-5CB2-4069-8FD1-16D844BD1A18}"/>
      </w:docPartPr>
      <w:docPartBody>
        <w:p w:rsidR="008504F6" w:rsidRDefault="00000000">
          <w:pPr>
            <w:pStyle w:val="60AF4AFB2E7B4814984177741A2896C1"/>
          </w:pPr>
          <w:r w:rsidRPr="00637200">
            <w:rPr>
              <w:lang w:bidi="nl-NL"/>
            </w:rPr>
            <w:t>Voornaam</w:t>
          </w:r>
        </w:p>
      </w:docPartBody>
    </w:docPart>
    <w:docPart>
      <w:docPartPr>
        <w:name w:val="4E862681878F4EBFAE28E7FFA690A6C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B80B38-9A28-40B7-B97A-2410273795F9}"/>
      </w:docPartPr>
      <w:docPartBody>
        <w:p w:rsidR="008504F6" w:rsidRDefault="00000000">
          <w:pPr>
            <w:pStyle w:val="4E862681878F4EBFAE28E7FFA690A6C4"/>
          </w:pPr>
          <w:r w:rsidRPr="00637200">
            <w:rPr>
              <w:lang w:bidi="nl-NL"/>
            </w:rPr>
            <w:t>Achternaam</w:t>
          </w:r>
        </w:p>
      </w:docPartBody>
    </w:docPart>
    <w:docPart>
      <w:docPartPr>
        <w:name w:val="89156CCBDDB142CD86417BBC01F8F97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79DA21A-DE0E-4237-88FB-AA9D41AE3250}"/>
      </w:docPartPr>
      <w:docPartBody>
        <w:p w:rsidR="008504F6" w:rsidRDefault="00971B25" w:rsidP="00971B25">
          <w:pPr>
            <w:pStyle w:val="89156CCBDDB142CD86417BBC01F8F97C"/>
          </w:pPr>
          <w:r w:rsidRPr="006145D8">
            <w:rPr>
              <w:lang w:bidi="nl-NL"/>
            </w:rPr>
            <w:t>E-mailadres</w:t>
          </w:r>
        </w:p>
      </w:docPartBody>
    </w:docPart>
    <w:docPart>
      <w:docPartPr>
        <w:name w:val="A157A1C2523E462F889DAB4678C3BB5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457431-7A0A-4F31-9E12-C3B1CE056229}"/>
      </w:docPartPr>
      <w:docPartBody>
        <w:p w:rsidR="008504F6" w:rsidRDefault="00971B25" w:rsidP="00971B25">
          <w:pPr>
            <w:pStyle w:val="A157A1C2523E462F889DAB4678C3BB57"/>
          </w:pPr>
          <w:r w:rsidRPr="00FD6FC0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B25"/>
    <w:rsid w:val="001809B9"/>
    <w:rsid w:val="001F1003"/>
    <w:rsid w:val="002860A0"/>
    <w:rsid w:val="00303279"/>
    <w:rsid w:val="00397F45"/>
    <w:rsid w:val="004231D2"/>
    <w:rsid w:val="004C3617"/>
    <w:rsid w:val="006D205D"/>
    <w:rsid w:val="007E482A"/>
    <w:rsid w:val="008504F6"/>
    <w:rsid w:val="00971B25"/>
    <w:rsid w:val="00982E58"/>
    <w:rsid w:val="009A4161"/>
    <w:rsid w:val="00C21638"/>
    <w:rsid w:val="00D517CF"/>
    <w:rsid w:val="00D9549E"/>
    <w:rsid w:val="00EF2E21"/>
    <w:rsid w:val="00FF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nl-NL" w:eastAsia="nl-N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60AF4AFB2E7B4814984177741A2896C1">
    <w:name w:val="60AF4AFB2E7B4814984177741A2896C1"/>
  </w:style>
  <w:style w:type="paragraph" w:customStyle="1" w:styleId="4E862681878F4EBFAE28E7FFA690A6C4">
    <w:name w:val="4E862681878F4EBFAE28E7FFA690A6C4"/>
  </w:style>
  <w:style w:type="paragraph" w:customStyle="1" w:styleId="89156CCBDDB142CD86417BBC01F8F97C">
    <w:name w:val="89156CCBDDB142CD86417BBC01F8F97C"/>
    <w:rsid w:val="00971B25"/>
  </w:style>
  <w:style w:type="character" w:styleId="Tekstvantijdelijkeaanduiding">
    <w:name w:val="Placeholder Text"/>
    <w:basedOn w:val="Standaardalinea-lettertype"/>
    <w:uiPriority w:val="99"/>
    <w:semiHidden/>
    <w:rsid w:val="00971B25"/>
    <w:rPr>
      <w:color w:val="808080"/>
    </w:rPr>
  </w:style>
  <w:style w:type="paragraph" w:customStyle="1" w:styleId="A157A1C2523E462F889DAB4678C3BB57">
    <w:name w:val="A157A1C2523E462F889DAB4678C3BB57"/>
    <w:rsid w:val="00971B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Lidmaatschapsformulier</Template>
  <TotalTime>6</TotalTime>
  <Pages>1</Pages>
  <Words>62</Words>
  <Characters>343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..</dc:creator>
  <cp:keywords/>
  <dc:description/>
  <cp:lastModifiedBy>sandra ..</cp:lastModifiedBy>
  <cp:revision>10</cp:revision>
  <dcterms:created xsi:type="dcterms:W3CDTF">2025-05-08T18:18:00Z</dcterms:created>
  <dcterms:modified xsi:type="dcterms:W3CDTF">2025-05-10T08:37:00Z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