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8849" w:type="pct"/>
        <w:tblInd w:w="-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9"/>
        <w:gridCol w:w="2287"/>
        <w:gridCol w:w="1920"/>
        <w:gridCol w:w="281"/>
        <w:gridCol w:w="2131"/>
        <w:gridCol w:w="6616"/>
      </w:tblGrid>
      <w:tr w:rsidR="000172E5" w:rsidRPr="00637200" w14:paraId="1C450D82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0CD9D820" w14:textId="221D7017" w:rsidR="000172E5" w:rsidRPr="00900DA8" w:rsidRDefault="00900DA8" w:rsidP="00EF4E5A">
            <w:pPr>
              <w:pStyle w:val="Kop1"/>
              <w:jc w:val="center"/>
              <w:rPr>
                <w:color w:val="0332FB"/>
              </w:rPr>
            </w:pPr>
            <w:r>
              <w:t>Gegevens Kind</w:t>
            </w:r>
          </w:p>
        </w:tc>
      </w:tr>
      <w:tr w:rsidR="000172E5" w:rsidRPr="00846B76" w14:paraId="01220BBD" w14:textId="77777777" w:rsidTr="00C823E5">
        <w:trPr>
          <w:gridAfter w:val="1"/>
          <w:wAfter w:w="2071" w:type="pct"/>
        </w:trPr>
        <w:sdt>
          <w:sdtPr>
            <w:id w:val="1621259925"/>
            <w:placeholder>
              <w:docPart w:val="60AF4AFB2E7B4814984177741A2896C1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2023EB73" w14:textId="77777777" w:rsidR="000172E5" w:rsidRPr="00637200" w:rsidRDefault="007147D7" w:rsidP="00EF4E5A">
                <w:pPr>
                  <w:pStyle w:val="Standaardinspringing"/>
                  <w:ind w:left="0"/>
                  <w:jc w:val="center"/>
                </w:pPr>
                <w:r w:rsidRPr="00637200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D0C6F99" w14:textId="77777777" w:rsidR="000172E5" w:rsidRPr="00846B76" w:rsidRDefault="000172E5" w:rsidP="00EF4E5A">
            <w:pPr>
              <w:jc w:val="center"/>
            </w:pPr>
          </w:p>
        </w:tc>
      </w:tr>
      <w:tr w:rsidR="000172E5" w:rsidRPr="00846B76" w14:paraId="5112C378" w14:textId="77777777" w:rsidTr="00C823E5">
        <w:trPr>
          <w:gridAfter w:val="1"/>
          <w:wAfter w:w="2071" w:type="pct"/>
        </w:trPr>
        <w:sdt>
          <w:sdtPr>
            <w:id w:val="-1470592894"/>
            <w:placeholder>
              <w:docPart w:val="4E862681878F4EBFAE28E7FFA690A6C4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12290C42" w14:textId="77777777" w:rsidR="000172E5" w:rsidRPr="00637200" w:rsidRDefault="007147D7" w:rsidP="00EF4E5A">
                <w:pPr>
                  <w:pStyle w:val="Standaardinspringing"/>
                  <w:ind w:left="0"/>
                  <w:jc w:val="center"/>
                </w:pPr>
                <w:r w:rsidRPr="00637200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C7F51A" w14:textId="77777777" w:rsidR="000172E5" w:rsidRPr="00846B76" w:rsidRDefault="000172E5" w:rsidP="00EF4E5A">
            <w:pPr>
              <w:jc w:val="center"/>
            </w:pPr>
          </w:p>
        </w:tc>
      </w:tr>
      <w:tr w:rsidR="000172E5" w:rsidRPr="00846B76" w14:paraId="6D35446C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57E1ACA8" w14:textId="40202667" w:rsidR="000172E5" w:rsidRPr="00637200" w:rsidRDefault="00900DA8" w:rsidP="00EF4E5A">
            <w:pPr>
              <w:pStyle w:val="Standaardinspringing"/>
              <w:ind w:left="0"/>
              <w:jc w:val="center"/>
            </w:pPr>
            <w:r>
              <w:t>Huidige groep/klas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A98F9D" w14:textId="77777777" w:rsidR="000172E5" w:rsidRPr="00846B76" w:rsidRDefault="000172E5" w:rsidP="00EF4E5A">
            <w:pPr>
              <w:jc w:val="center"/>
            </w:pPr>
          </w:p>
        </w:tc>
        <w:tc>
          <w:tcPr>
            <w:tcW w:w="689" w:type="pct"/>
            <w:gridSpan w:val="2"/>
            <w:tcBorders>
              <w:top w:val="single" w:sz="4" w:space="0" w:color="auto"/>
            </w:tcBorders>
            <w:vAlign w:val="bottom"/>
          </w:tcPr>
          <w:p w14:paraId="0EF720B4" w14:textId="69020A38" w:rsidR="000172E5" w:rsidRDefault="00900DA8" w:rsidP="00EF4E5A">
            <w:pPr>
              <w:jc w:val="center"/>
            </w:pPr>
            <w:r>
              <w:t>Groep klas tijdens kamp</w:t>
            </w:r>
          </w:p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AE4261" w14:textId="043C8194" w:rsidR="000172E5" w:rsidRPr="00846B76" w:rsidRDefault="000172E5" w:rsidP="00EF4E5A">
            <w:pPr>
              <w:jc w:val="center"/>
            </w:pPr>
          </w:p>
        </w:tc>
      </w:tr>
      <w:tr w:rsidR="000172E5" w:rsidRPr="00846B76" w14:paraId="135B7A28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2F8EE47D" w14:textId="2754D9D0" w:rsidR="000172E5" w:rsidRPr="00637200" w:rsidRDefault="00900DA8" w:rsidP="00EF4E5A">
            <w:pPr>
              <w:pStyle w:val="Standaardinspringing"/>
              <w:ind w:left="0"/>
              <w:jc w:val="center"/>
            </w:pPr>
            <w:r>
              <w:t>Bijzonderheden</w:t>
            </w: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E04FA0" w14:textId="77777777" w:rsidR="000172E5" w:rsidRPr="00846B76" w:rsidRDefault="000172E5" w:rsidP="00EF4E5A">
            <w:pPr>
              <w:jc w:val="center"/>
            </w:pPr>
          </w:p>
        </w:tc>
      </w:tr>
      <w:tr w:rsidR="00C823E5" w:rsidRPr="00846B76" w14:paraId="77962480" w14:textId="1F465B2B" w:rsidTr="00C823E5">
        <w:trPr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sdt>
            <w:sdtPr>
              <w:rPr>
                <w:rFonts w:asciiTheme="majorHAnsi" w:hAnsiTheme="majorHAnsi"/>
                <w:b/>
                <w:sz w:val="8"/>
              </w:rPr>
              <w:id w:val="1399090363"/>
              <w:placeholder>
                <w:docPart w:val="A157A1C2523E462F889DAB4678C3BB57"/>
              </w:placeholder>
              <w:showingPlcHdr/>
            </w:sdtPr>
            <w:sdtContent>
              <w:p w14:paraId="4071941E" w14:textId="77777777" w:rsidR="00C823E5" w:rsidRDefault="00C823E5" w:rsidP="00EF4E5A">
                <w:pPr>
                  <w:jc w:val="center"/>
                  <w:rPr>
                    <w:rFonts w:asciiTheme="majorHAnsi" w:hAnsiTheme="majorHAnsi"/>
                    <w:b/>
                    <w:sz w:val="8"/>
                  </w:rPr>
                </w:pPr>
                <w:r w:rsidRPr="00FD6FC0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p w14:paraId="3769F985" w14:textId="4DC7D19C" w:rsidR="00C823E5" w:rsidRPr="00846B76" w:rsidRDefault="00C823E5" w:rsidP="00EF4E5A">
            <w:pPr>
              <w:jc w:val="center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692453DD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395D718B" w14:textId="234E2BDB" w:rsidTr="00C823E5">
        <w:trPr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p w14:paraId="3396C056" w14:textId="77777777" w:rsidR="00C823E5" w:rsidRDefault="00C823E5" w:rsidP="00EF4E5A">
            <w:pPr>
              <w:jc w:val="center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08F54348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4154B24C" w14:textId="77777777" w:rsidTr="00C823E5">
        <w:trPr>
          <w:gridAfter w:val="1"/>
          <w:wAfter w:w="2071" w:type="pct"/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p w14:paraId="6D0DB138" w14:textId="136B7BF5" w:rsidR="00C823E5" w:rsidRPr="00846B76" w:rsidRDefault="00C823E5" w:rsidP="00EF4E5A">
            <w:pPr>
              <w:jc w:val="center"/>
              <w:rPr>
                <w:rFonts w:asciiTheme="majorHAnsi" w:hAnsiTheme="majorHAnsi"/>
                <w:b/>
                <w:sz w:val="8"/>
              </w:rPr>
            </w:pPr>
          </w:p>
        </w:tc>
      </w:tr>
      <w:tr w:rsidR="00C823E5" w:rsidRPr="00846B76" w14:paraId="564B0353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560343C0" w14:textId="46FE3664" w:rsidR="00C823E5" w:rsidRPr="00846B76" w:rsidRDefault="00C823E5" w:rsidP="00EF4E5A">
            <w:pPr>
              <w:pStyle w:val="Kop1"/>
              <w:jc w:val="center"/>
            </w:pPr>
            <w:r>
              <w:t>Gegevens ouders</w:t>
            </w:r>
          </w:p>
        </w:tc>
      </w:tr>
      <w:tr w:rsidR="00C823E5" w:rsidRPr="00846B76" w14:paraId="196C4706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16CB7A8B" w14:textId="3BDDC373" w:rsidR="00C823E5" w:rsidRPr="00846B76" w:rsidRDefault="00C823E5" w:rsidP="00EF4E5A">
            <w:pPr>
              <w:pStyle w:val="Standaardinspringing"/>
              <w:ind w:left="0"/>
              <w:jc w:val="center"/>
            </w:pPr>
            <w:r>
              <w:t>Mobielnr.Moeder</w:t>
            </w: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28F5D9" w14:textId="77777777" w:rsidR="00C823E5" w:rsidRPr="00846B76" w:rsidRDefault="00C823E5" w:rsidP="00EF4E5A">
            <w:pPr>
              <w:jc w:val="center"/>
            </w:pPr>
          </w:p>
        </w:tc>
      </w:tr>
      <w:tr w:rsidR="00C823E5" w:rsidRPr="00846B76" w14:paraId="2DBA6740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69ED65B4" w14:textId="387000DC" w:rsidR="00C823E5" w:rsidRPr="00846B76" w:rsidRDefault="00C823E5" w:rsidP="00EF4E5A">
            <w:pPr>
              <w:pStyle w:val="Standaardinspringing"/>
              <w:ind w:left="0"/>
              <w:jc w:val="center"/>
            </w:pPr>
            <w:r>
              <w:t>Mobielnr.vader</w:t>
            </w:r>
          </w:p>
        </w:tc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6390E4" w14:textId="77777777" w:rsidR="00C823E5" w:rsidRPr="00846B76" w:rsidRDefault="00C823E5" w:rsidP="00EF4E5A">
            <w:pPr>
              <w:jc w:val="center"/>
            </w:pPr>
          </w:p>
        </w:tc>
      </w:tr>
      <w:tr w:rsidR="00C823E5" w:rsidRPr="00846B76" w14:paraId="2354BC1D" w14:textId="77777777" w:rsidTr="00C823E5">
        <w:trPr>
          <w:gridAfter w:val="1"/>
          <w:wAfter w:w="2071" w:type="pct"/>
        </w:trPr>
        <w:sdt>
          <w:sdtPr>
            <w:id w:val="1257328074"/>
            <w:placeholder>
              <w:docPart w:val="89156CCBDDB142CD86417BBC01F8F97C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6317D5B8" w14:textId="43224016" w:rsidR="00C823E5" w:rsidRPr="00846B76" w:rsidRDefault="00C823E5" w:rsidP="00EF4E5A">
                <w:pPr>
                  <w:pStyle w:val="Standaardinspringing"/>
                  <w:ind w:left="0"/>
                  <w:jc w:val="center"/>
                </w:pPr>
                <w:r w:rsidRPr="006145D8">
                  <w:rPr>
                    <w:lang w:bidi="nl-NL"/>
                  </w:rPr>
                  <w:t>E-mailadres</w:t>
                </w:r>
              </w:p>
            </w:tc>
          </w:sdtContent>
        </w:sdt>
        <w:tc>
          <w:tcPr>
            <w:tcW w:w="1317" w:type="pct"/>
            <w:gridSpan w:val="2"/>
            <w:tcBorders>
              <w:bottom w:val="single" w:sz="4" w:space="0" w:color="auto"/>
            </w:tcBorders>
            <w:vAlign w:val="bottom"/>
          </w:tcPr>
          <w:p w14:paraId="246EDB06" w14:textId="78E90C4F" w:rsidR="00C823E5" w:rsidRPr="00846B76" w:rsidRDefault="00C823E5" w:rsidP="00EF4E5A">
            <w:pPr>
              <w:jc w:val="center"/>
            </w:pPr>
          </w:p>
        </w:tc>
        <w:tc>
          <w:tcPr>
            <w:tcW w:w="88" w:type="pct"/>
          </w:tcPr>
          <w:p w14:paraId="4BD52D3A" w14:textId="1831A09A" w:rsidR="00C823E5" w:rsidRPr="00846B76" w:rsidRDefault="00C823E5" w:rsidP="00EF4E5A">
            <w:pPr>
              <w:jc w:val="center"/>
            </w:pPr>
          </w:p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34DED0" w14:textId="77777777" w:rsidR="00C823E5" w:rsidRPr="00846B76" w:rsidRDefault="00C823E5" w:rsidP="00EF4E5A">
            <w:pPr>
              <w:jc w:val="center"/>
            </w:pPr>
          </w:p>
        </w:tc>
      </w:tr>
      <w:tr w:rsidR="00C823E5" w:rsidRPr="00846B76" w14:paraId="261BE9D5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04C16341" w14:textId="632712FC" w:rsidR="00C823E5" w:rsidRPr="00846B76" w:rsidRDefault="00C823E5" w:rsidP="00EF4E5A">
            <w:pPr>
              <w:pStyle w:val="Standaardinspringing"/>
              <w:ind w:left="0"/>
              <w:jc w:val="center"/>
            </w:pPr>
            <w:r>
              <w:t>Kosten per kind</w:t>
            </w:r>
          </w:p>
        </w:tc>
        <w:tc>
          <w:tcPr>
            <w:tcW w:w="2072" w:type="pct"/>
            <w:gridSpan w:val="4"/>
            <w:vAlign w:val="bottom"/>
          </w:tcPr>
          <w:p w14:paraId="0A09695E" w14:textId="25873EF7" w:rsidR="00C823E5" w:rsidRPr="00846B76" w:rsidRDefault="00C823E5" w:rsidP="00702EA6">
            <w:r>
              <w:t>€</w:t>
            </w:r>
            <w:r w:rsidR="00397BD1">
              <w:t xml:space="preserve"> </w:t>
            </w:r>
            <w:r w:rsidR="00F56218">
              <w:t>32</w:t>
            </w:r>
            <w:r w:rsidR="00397BD1">
              <w:t>,</w:t>
            </w:r>
            <w:r w:rsidR="00F56218">
              <w:t>5</w:t>
            </w:r>
            <w:r w:rsidR="00397BD1">
              <w:t>0</w:t>
            </w:r>
          </w:p>
        </w:tc>
      </w:tr>
    </w:tbl>
    <w:p w14:paraId="08465445" w14:textId="77777777" w:rsidR="00C91268" w:rsidRDefault="00C91268" w:rsidP="00900DA8">
      <w:pPr>
        <w:rPr>
          <w:rFonts w:cstheme="minorHAnsi"/>
        </w:rPr>
      </w:pPr>
    </w:p>
    <w:p w14:paraId="1814EBF7" w14:textId="37C47EEE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>We kunnen wel / niet helpen met het vervoer van de kinderen. (</w:t>
      </w:r>
      <w:r w:rsidR="007D5CC6">
        <w:rPr>
          <w:rFonts w:cstheme="minorHAnsi"/>
        </w:rPr>
        <w:t>zaterdagmorgen en zondagmiddag)</w:t>
      </w:r>
    </w:p>
    <w:p w14:paraId="75AD1B73" w14:textId="322325BF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>Zo ja:</w:t>
      </w:r>
      <w:r w:rsidRPr="00900DA8">
        <w:rPr>
          <w:rFonts w:cstheme="minorHAnsi"/>
        </w:rPr>
        <w:tab/>
      </w:r>
      <w:sdt>
        <w:sdtPr>
          <w:rPr>
            <w:rFonts w:cstheme="minorHAnsi"/>
          </w:rPr>
          <w:id w:val="-1772238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0DA8">
        <w:rPr>
          <w:rFonts w:cstheme="minorHAnsi"/>
        </w:rPr>
        <w:t xml:space="preserve">   alleen op de heenweg</w:t>
      </w:r>
    </w:p>
    <w:p w14:paraId="0D02F7E0" w14:textId="7D64652A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ab/>
      </w:r>
      <w:sdt>
        <w:sdtPr>
          <w:rPr>
            <w:rFonts w:cstheme="minorHAnsi"/>
          </w:rPr>
          <w:id w:val="-1422326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0DA8">
        <w:rPr>
          <w:rFonts w:cstheme="minorHAnsi"/>
        </w:rPr>
        <w:t xml:space="preserve">  alleen op de terugweg</w:t>
      </w:r>
    </w:p>
    <w:p w14:paraId="45EC11D5" w14:textId="472ABC98" w:rsidR="00900DA8" w:rsidRPr="00900DA8" w:rsidRDefault="00000000" w:rsidP="00900DA8">
      <w:pPr>
        <w:spacing w:before="0" w:after="0" w:line="240" w:lineRule="auto"/>
        <w:ind w:left="705"/>
        <w:rPr>
          <w:rFonts w:cstheme="minorHAnsi"/>
        </w:rPr>
      </w:pPr>
      <w:sdt>
        <w:sdtPr>
          <w:rPr>
            <w:rFonts w:cstheme="minorHAnsi"/>
          </w:rPr>
          <w:id w:val="1083191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0DA8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00DA8">
        <w:rPr>
          <w:rFonts w:cstheme="minorHAnsi"/>
        </w:rPr>
        <w:t xml:space="preserve">   </w:t>
      </w:r>
      <w:r w:rsidR="00900DA8" w:rsidRPr="00900DA8">
        <w:rPr>
          <w:rFonts w:cstheme="minorHAnsi"/>
        </w:rPr>
        <w:t xml:space="preserve">heenweg </w:t>
      </w:r>
      <w:r w:rsidR="00900DA8">
        <w:rPr>
          <w:rFonts w:cstheme="minorHAnsi"/>
        </w:rPr>
        <w:t>en</w:t>
      </w:r>
      <w:r w:rsidR="00900DA8" w:rsidRPr="00900DA8">
        <w:rPr>
          <w:rFonts w:cstheme="minorHAnsi"/>
        </w:rPr>
        <w:t xml:space="preserve"> terugweg</w:t>
      </w:r>
    </w:p>
    <w:p w14:paraId="1284274C" w14:textId="6B435101" w:rsidR="00C823E5" w:rsidRDefault="00C823E5" w:rsidP="00637200">
      <w:r>
        <w:t xml:space="preserve">Aanmelding mailen naar : </w:t>
      </w:r>
      <w:hyperlink r:id="rId10" w:history="1">
        <w:r w:rsidRPr="006E7941">
          <w:rPr>
            <w:rStyle w:val="Hyperlink"/>
            <w:color w:val="0332FB"/>
          </w:rPr>
          <w:t>jeugdkamp@ledo-bornerbroek.nl</w:t>
        </w:r>
      </w:hyperlink>
    </w:p>
    <w:p w14:paraId="40376903" w14:textId="77777777" w:rsidR="00C823E5" w:rsidRPr="0006568A" w:rsidRDefault="00C823E5" w:rsidP="00637200"/>
    <w:sectPr w:rsidR="00C823E5" w:rsidRPr="0006568A" w:rsidSect="00B47C3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91820" w14:textId="77777777" w:rsidR="00DC02AD" w:rsidRDefault="00DC02AD" w:rsidP="000172E5">
      <w:pPr>
        <w:spacing w:after="0" w:line="240" w:lineRule="auto"/>
      </w:pPr>
      <w:r>
        <w:separator/>
      </w:r>
    </w:p>
  </w:endnote>
  <w:endnote w:type="continuationSeparator" w:id="0">
    <w:p w14:paraId="06E3AC37" w14:textId="77777777" w:rsidR="00DC02AD" w:rsidRDefault="00DC02A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34D296-D2B3-44B0-A0DF-E1A059288F83}"/>
    <w:embedBold r:id="rId2" w:fontKey="{8F17D1B0-6C3A-4E1A-B231-B6A8EB4649C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64CBE72-362C-4DFA-B6FA-991966172B19}"/>
    <w:embedBold r:id="rId4" w:fontKey="{3C4BB32A-85A7-4BD6-97E0-500E3DDB0164}"/>
    <w:embedItalic r:id="rId5" w:fontKey="{936D9CF3-2F15-4F5E-9A88-085912B63D2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3E8AB51-C68E-4DA0-87EC-673C5DB00A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3C8CBC1-EDC0-4995-9D1B-044D570D15C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A1A2B53-4BFD-4E1B-ABF8-84036F91B3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482AD" w14:textId="77777777" w:rsidR="00E65C18" w:rsidRDefault="00E65C1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044BD8EE" w14:textId="77777777" w:rsidTr="00637200">
      <w:tc>
        <w:tcPr>
          <w:tcW w:w="4675" w:type="dxa"/>
          <w:vAlign w:val="center"/>
        </w:tcPr>
        <w:p w14:paraId="3B88BAA6" w14:textId="10DBF525" w:rsidR="00311D4F" w:rsidRPr="00311D4F" w:rsidRDefault="00311D4F" w:rsidP="00637200">
          <w:pPr>
            <w:pStyle w:val="Voettekst"/>
          </w:pPr>
        </w:p>
      </w:tc>
      <w:tc>
        <w:tcPr>
          <w:tcW w:w="4675" w:type="dxa"/>
          <w:vAlign w:val="center"/>
        </w:tcPr>
        <w:p w14:paraId="076D39B7" w14:textId="34E057F7" w:rsidR="00311D4F" w:rsidRPr="00311D4F" w:rsidRDefault="00311D4F" w:rsidP="00637200">
          <w:pPr>
            <w:pStyle w:val="Voettekst"/>
            <w:jc w:val="right"/>
          </w:pPr>
        </w:p>
      </w:tc>
    </w:tr>
  </w:tbl>
  <w:p w14:paraId="6CCDE5D2" w14:textId="77777777" w:rsidR="006145D8" w:rsidRDefault="006145D8" w:rsidP="0063720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BDEBA" w14:textId="77777777" w:rsidR="00E65C18" w:rsidRDefault="00E65C1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D2CAC" w14:textId="77777777" w:rsidR="00DC02AD" w:rsidRDefault="00DC02AD" w:rsidP="000172E5">
      <w:pPr>
        <w:spacing w:after="0" w:line="240" w:lineRule="auto"/>
      </w:pPr>
      <w:r>
        <w:separator/>
      </w:r>
    </w:p>
  </w:footnote>
  <w:footnote w:type="continuationSeparator" w:id="0">
    <w:p w14:paraId="29E105DB" w14:textId="77777777" w:rsidR="00DC02AD" w:rsidRDefault="00DC02A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0FAFF" w14:textId="77777777" w:rsidR="00E65C18" w:rsidRDefault="00E65C1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216"/>
      <w:gridCol w:w="5810"/>
    </w:tblGrid>
    <w:tr w:rsidR="00B337A2" w:rsidRPr="00637200" w14:paraId="023FD487" w14:textId="77777777" w:rsidTr="00384B05">
      <w:trPr>
        <w:trHeight w:val="990"/>
      </w:trPr>
      <w:tc>
        <w:tcPr>
          <w:tcW w:w="1350" w:type="dxa"/>
          <w:vAlign w:val="center"/>
        </w:tcPr>
        <w:p w14:paraId="0C39DCD3" w14:textId="02053F53" w:rsidR="00B337A2" w:rsidRPr="00637200" w:rsidRDefault="00900DA8" w:rsidP="00637200">
          <w:pPr>
            <w:pStyle w:val="Koptekst"/>
          </w:pPr>
          <w:r w:rsidRPr="000779A8">
            <w:rPr>
              <w:b w:val="0"/>
              <w:bCs/>
              <w:noProof/>
              <w:sz w:val="24"/>
            </w:rPr>
            <w:drawing>
              <wp:inline distT="0" distB="0" distL="0" distR="0" wp14:anchorId="1E5B14A4" wp14:editId="2733A7FB">
                <wp:extent cx="1905000" cy="804786"/>
                <wp:effectExtent l="0" t="0" r="0" b="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80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88F0FFD" w14:textId="643B9EC3" w:rsidR="00900DA8" w:rsidRPr="00E65C18" w:rsidRDefault="00900DA8" w:rsidP="00637200">
          <w:pPr>
            <w:pStyle w:val="Koptekst"/>
            <w:rPr>
              <w:color w:val="0332FB"/>
              <w:sz w:val="40"/>
              <w:szCs w:val="40"/>
            </w:rPr>
          </w:pPr>
          <w:r w:rsidRPr="00E65C18">
            <w:rPr>
              <w:color w:val="0332FB"/>
              <w:sz w:val="40"/>
              <w:szCs w:val="40"/>
            </w:rPr>
            <w:t xml:space="preserve">Aanmeldformulier </w:t>
          </w:r>
          <w:r w:rsidR="00EF4E5A" w:rsidRPr="00E65C18">
            <w:rPr>
              <w:color w:val="0332FB"/>
              <w:sz w:val="40"/>
              <w:szCs w:val="40"/>
            </w:rPr>
            <w:t xml:space="preserve">GROEP 4 </w:t>
          </w:r>
        </w:p>
        <w:p w14:paraId="22D937D6" w14:textId="4697BC26" w:rsidR="00B337A2" w:rsidRPr="00637200" w:rsidRDefault="00EF4E5A" w:rsidP="00637200">
          <w:pPr>
            <w:pStyle w:val="Koptekst"/>
          </w:pPr>
          <w:r w:rsidRPr="00E65C18">
            <w:rPr>
              <w:color w:val="0332FB"/>
              <w:sz w:val="40"/>
              <w:szCs w:val="40"/>
            </w:rPr>
            <w:t xml:space="preserve">       </w:t>
          </w:r>
          <w:r w:rsidR="00E65C18">
            <w:rPr>
              <w:color w:val="0332FB"/>
              <w:sz w:val="40"/>
              <w:szCs w:val="40"/>
            </w:rPr>
            <w:t>1 nacht -</w:t>
          </w:r>
          <w:r w:rsidRPr="00E65C18">
            <w:rPr>
              <w:color w:val="0332FB"/>
              <w:sz w:val="40"/>
              <w:szCs w:val="40"/>
            </w:rPr>
            <w:t xml:space="preserve"> </w:t>
          </w:r>
          <w:r w:rsidR="00900DA8" w:rsidRPr="00E65C18">
            <w:rPr>
              <w:color w:val="0332FB"/>
              <w:sz w:val="40"/>
              <w:szCs w:val="40"/>
            </w:rPr>
            <w:t>LEDO KAMP</w:t>
          </w:r>
        </w:p>
      </w:tc>
    </w:tr>
  </w:tbl>
  <w:p w14:paraId="65C8F2F7" w14:textId="77777777" w:rsidR="000172E5" w:rsidRPr="00311D4F" w:rsidRDefault="000172E5" w:rsidP="00311D4F">
    <w:pPr>
      <w:pStyle w:val="Geenafstan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EDEC9" w14:textId="77777777" w:rsidR="00E65C18" w:rsidRDefault="00E65C1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96101A4"/>
    <w:multiLevelType w:val="hybridMultilevel"/>
    <w:tmpl w:val="A0C8A6AA"/>
    <w:lvl w:ilvl="0" w:tplc="D918FA9A">
      <w:start w:val="7731"/>
      <w:numFmt w:val="bullet"/>
      <w:lvlText w:val=""/>
      <w:lvlJc w:val="left"/>
      <w:pPr>
        <w:tabs>
          <w:tab w:val="num" w:pos="1065"/>
        </w:tabs>
        <w:ind w:left="1065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81573663">
    <w:abstractNumId w:val="12"/>
  </w:num>
  <w:num w:numId="2" w16cid:durableId="51001826">
    <w:abstractNumId w:val="8"/>
  </w:num>
  <w:num w:numId="3" w16cid:durableId="519858034">
    <w:abstractNumId w:val="16"/>
  </w:num>
  <w:num w:numId="4" w16cid:durableId="1978948495">
    <w:abstractNumId w:val="13"/>
  </w:num>
  <w:num w:numId="5" w16cid:durableId="957835942">
    <w:abstractNumId w:val="14"/>
  </w:num>
  <w:num w:numId="6" w16cid:durableId="1411582711">
    <w:abstractNumId w:val="20"/>
  </w:num>
  <w:num w:numId="7" w16cid:durableId="597756854">
    <w:abstractNumId w:val="7"/>
  </w:num>
  <w:num w:numId="8" w16cid:durableId="847063844">
    <w:abstractNumId w:val="11"/>
  </w:num>
  <w:num w:numId="9" w16cid:durableId="1842163888">
    <w:abstractNumId w:val="18"/>
  </w:num>
  <w:num w:numId="10" w16cid:durableId="1175610704">
    <w:abstractNumId w:val="1"/>
  </w:num>
  <w:num w:numId="11" w16cid:durableId="1525363269">
    <w:abstractNumId w:val="5"/>
  </w:num>
  <w:num w:numId="12" w16cid:durableId="1181970556">
    <w:abstractNumId w:val="0"/>
  </w:num>
  <w:num w:numId="13" w16cid:durableId="1056396761">
    <w:abstractNumId w:val="2"/>
  </w:num>
  <w:num w:numId="14" w16cid:durableId="1848905780">
    <w:abstractNumId w:val="10"/>
  </w:num>
  <w:num w:numId="15" w16cid:durableId="972439851">
    <w:abstractNumId w:val="9"/>
  </w:num>
  <w:num w:numId="16" w16cid:durableId="1130514394">
    <w:abstractNumId w:val="17"/>
  </w:num>
  <w:num w:numId="17" w16cid:durableId="1032724674">
    <w:abstractNumId w:val="3"/>
  </w:num>
  <w:num w:numId="18" w16cid:durableId="514155055">
    <w:abstractNumId w:val="22"/>
  </w:num>
  <w:num w:numId="19" w16cid:durableId="33427547">
    <w:abstractNumId w:val="19"/>
  </w:num>
  <w:num w:numId="20" w16cid:durableId="1667636889">
    <w:abstractNumId w:val="15"/>
  </w:num>
  <w:num w:numId="21" w16cid:durableId="365257157">
    <w:abstractNumId w:val="21"/>
  </w:num>
  <w:num w:numId="22" w16cid:durableId="299269280">
    <w:abstractNumId w:val="4"/>
  </w:num>
  <w:num w:numId="23" w16cid:durableId="943264994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A8"/>
    <w:rsid w:val="000172E5"/>
    <w:rsid w:val="00052382"/>
    <w:rsid w:val="0006568A"/>
    <w:rsid w:val="00076F0F"/>
    <w:rsid w:val="00084253"/>
    <w:rsid w:val="000D1F49"/>
    <w:rsid w:val="000F5909"/>
    <w:rsid w:val="001727CA"/>
    <w:rsid w:val="001800AB"/>
    <w:rsid w:val="001809B9"/>
    <w:rsid w:val="00184DF6"/>
    <w:rsid w:val="0020717D"/>
    <w:rsid w:val="002860A0"/>
    <w:rsid w:val="002C56E6"/>
    <w:rsid w:val="00303279"/>
    <w:rsid w:val="00311D4F"/>
    <w:rsid w:val="00313F8F"/>
    <w:rsid w:val="00330CFF"/>
    <w:rsid w:val="0034390E"/>
    <w:rsid w:val="00344849"/>
    <w:rsid w:val="00350AF8"/>
    <w:rsid w:val="00361E11"/>
    <w:rsid w:val="00363F79"/>
    <w:rsid w:val="003769BA"/>
    <w:rsid w:val="00397BD1"/>
    <w:rsid w:val="003F0847"/>
    <w:rsid w:val="0040090B"/>
    <w:rsid w:val="00452B68"/>
    <w:rsid w:val="0046302A"/>
    <w:rsid w:val="00487D2D"/>
    <w:rsid w:val="004D5D62"/>
    <w:rsid w:val="00502E9C"/>
    <w:rsid w:val="005112D0"/>
    <w:rsid w:val="005303E0"/>
    <w:rsid w:val="00577E06"/>
    <w:rsid w:val="00583334"/>
    <w:rsid w:val="005A3BF7"/>
    <w:rsid w:val="005B4A7E"/>
    <w:rsid w:val="005F2035"/>
    <w:rsid w:val="005F7990"/>
    <w:rsid w:val="00607AF7"/>
    <w:rsid w:val="006145D8"/>
    <w:rsid w:val="00637200"/>
    <w:rsid w:val="0063739C"/>
    <w:rsid w:val="006D5806"/>
    <w:rsid w:val="006E7941"/>
    <w:rsid w:val="00702EA6"/>
    <w:rsid w:val="007147D7"/>
    <w:rsid w:val="00761C17"/>
    <w:rsid w:val="00770F25"/>
    <w:rsid w:val="007A35A8"/>
    <w:rsid w:val="007B0753"/>
    <w:rsid w:val="007B0A85"/>
    <w:rsid w:val="007C6A52"/>
    <w:rsid w:val="007D5CC6"/>
    <w:rsid w:val="007E39A1"/>
    <w:rsid w:val="007F3804"/>
    <w:rsid w:val="0082043E"/>
    <w:rsid w:val="00846B76"/>
    <w:rsid w:val="0086797B"/>
    <w:rsid w:val="008E203A"/>
    <w:rsid w:val="00900DA8"/>
    <w:rsid w:val="0091229C"/>
    <w:rsid w:val="00940E73"/>
    <w:rsid w:val="0098597D"/>
    <w:rsid w:val="009A4161"/>
    <w:rsid w:val="009F619A"/>
    <w:rsid w:val="009F6DDE"/>
    <w:rsid w:val="00A160C3"/>
    <w:rsid w:val="00A370A8"/>
    <w:rsid w:val="00B2423C"/>
    <w:rsid w:val="00B337A2"/>
    <w:rsid w:val="00B47C3E"/>
    <w:rsid w:val="00BD4753"/>
    <w:rsid w:val="00BD5CB1"/>
    <w:rsid w:val="00BE62EE"/>
    <w:rsid w:val="00C003BA"/>
    <w:rsid w:val="00C21638"/>
    <w:rsid w:val="00C4602F"/>
    <w:rsid w:val="00C46878"/>
    <w:rsid w:val="00C6231D"/>
    <w:rsid w:val="00C823E5"/>
    <w:rsid w:val="00C91268"/>
    <w:rsid w:val="00CB4A51"/>
    <w:rsid w:val="00CC765E"/>
    <w:rsid w:val="00CD4532"/>
    <w:rsid w:val="00CD47B0"/>
    <w:rsid w:val="00CE6104"/>
    <w:rsid w:val="00CE7918"/>
    <w:rsid w:val="00CF0B5B"/>
    <w:rsid w:val="00D16163"/>
    <w:rsid w:val="00D91BEB"/>
    <w:rsid w:val="00DB3FAD"/>
    <w:rsid w:val="00DC02AD"/>
    <w:rsid w:val="00DC71EC"/>
    <w:rsid w:val="00E30432"/>
    <w:rsid w:val="00E61C09"/>
    <w:rsid w:val="00E65C18"/>
    <w:rsid w:val="00EA0992"/>
    <w:rsid w:val="00EA2E09"/>
    <w:rsid w:val="00EB3B58"/>
    <w:rsid w:val="00EC7359"/>
    <w:rsid w:val="00EE3054"/>
    <w:rsid w:val="00EF4E5A"/>
    <w:rsid w:val="00F00606"/>
    <w:rsid w:val="00F01256"/>
    <w:rsid w:val="00F5621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89DD0"/>
  <w15:chartTrackingRefBased/>
  <w15:docId w15:val="{411B5E17-EE2C-4107-A72D-6D6F4006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rsid w:val="00C823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jeugdkamp@ledo-bornerbroek.nl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\AppData\Roaming\Microsoft\Templates\Lidmaatschap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0AF4AFB2E7B4814984177741A2896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BD5A3B-5CB2-4069-8FD1-16D844BD1A18}"/>
      </w:docPartPr>
      <w:docPartBody>
        <w:p w:rsidR="008504F6" w:rsidRDefault="00000000">
          <w:pPr>
            <w:pStyle w:val="60AF4AFB2E7B4814984177741A2896C1"/>
          </w:pPr>
          <w:r w:rsidRPr="00637200">
            <w:rPr>
              <w:lang w:bidi="nl-NL"/>
            </w:rPr>
            <w:t>Voornaam</w:t>
          </w:r>
        </w:p>
      </w:docPartBody>
    </w:docPart>
    <w:docPart>
      <w:docPartPr>
        <w:name w:val="4E862681878F4EBFAE28E7FFA690A6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B80B38-9A28-40B7-B97A-2410273795F9}"/>
      </w:docPartPr>
      <w:docPartBody>
        <w:p w:rsidR="008504F6" w:rsidRDefault="00000000">
          <w:pPr>
            <w:pStyle w:val="4E862681878F4EBFAE28E7FFA690A6C4"/>
          </w:pPr>
          <w:r w:rsidRPr="00637200">
            <w:rPr>
              <w:lang w:bidi="nl-NL"/>
            </w:rPr>
            <w:t>Achternaam</w:t>
          </w:r>
        </w:p>
      </w:docPartBody>
    </w:docPart>
    <w:docPart>
      <w:docPartPr>
        <w:name w:val="89156CCBDDB142CD86417BBC01F8F9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9DA21A-DE0E-4237-88FB-AA9D41AE3250}"/>
      </w:docPartPr>
      <w:docPartBody>
        <w:p w:rsidR="008504F6" w:rsidRDefault="00971B25" w:rsidP="00971B25">
          <w:pPr>
            <w:pStyle w:val="89156CCBDDB142CD86417BBC01F8F97C"/>
          </w:pPr>
          <w:r w:rsidRPr="006145D8">
            <w:rPr>
              <w:lang w:bidi="nl-NL"/>
            </w:rPr>
            <w:t>E-mailadres</w:t>
          </w:r>
        </w:p>
      </w:docPartBody>
    </w:docPart>
    <w:docPart>
      <w:docPartPr>
        <w:name w:val="A157A1C2523E462F889DAB4678C3BB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457431-7A0A-4F31-9E12-C3B1CE056229}"/>
      </w:docPartPr>
      <w:docPartBody>
        <w:p w:rsidR="008504F6" w:rsidRDefault="00971B25" w:rsidP="00971B25">
          <w:pPr>
            <w:pStyle w:val="A157A1C2523E462F889DAB4678C3BB57"/>
          </w:pPr>
          <w:r w:rsidRPr="00FD6FC0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B25"/>
    <w:rsid w:val="000F5909"/>
    <w:rsid w:val="001809B9"/>
    <w:rsid w:val="001F1003"/>
    <w:rsid w:val="002860A0"/>
    <w:rsid w:val="00303279"/>
    <w:rsid w:val="00452B68"/>
    <w:rsid w:val="005F0AE5"/>
    <w:rsid w:val="006D205D"/>
    <w:rsid w:val="007834F3"/>
    <w:rsid w:val="007B0753"/>
    <w:rsid w:val="008504F6"/>
    <w:rsid w:val="00906B25"/>
    <w:rsid w:val="00971B25"/>
    <w:rsid w:val="009A4161"/>
    <w:rsid w:val="00C21638"/>
    <w:rsid w:val="00D242E3"/>
    <w:rsid w:val="00D517CF"/>
    <w:rsid w:val="00E61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60AF4AFB2E7B4814984177741A2896C1">
    <w:name w:val="60AF4AFB2E7B4814984177741A2896C1"/>
  </w:style>
  <w:style w:type="paragraph" w:customStyle="1" w:styleId="4E862681878F4EBFAE28E7FFA690A6C4">
    <w:name w:val="4E862681878F4EBFAE28E7FFA690A6C4"/>
  </w:style>
  <w:style w:type="paragraph" w:customStyle="1" w:styleId="89156CCBDDB142CD86417BBC01F8F97C">
    <w:name w:val="89156CCBDDB142CD86417BBC01F8F97C"/>
    <w:rsid w:val="00971B25"/>
  </w:style>
  <w:style w:type="character" w:styleId="Tekstvantijdelijkeaanduiding">
    <w:name w:val="Placeholder Text"/>
    <w:basedOn w:val="Standaardalinea-lettertype"/>
    <w:uiPriority w:val="99"/>
    <w:semiHidden/>
    <w:rsid w:val="00971B25"/>
    <w:rPr>
      <w:color w:val="808080"/>
    </w:rPr>
  </w:style>
  <w:style w:type="paragraph" w:customStyle="1" w:styleId="A157A1C2523E462F889DAB4678C3BB57">
    <w:name w:val="A157A1C2523E462F889DAB4678C3BB57"/>
    <w:rsid w:val="00971B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</Template>
  <TotalTime>5</TotalTime>
  <Pages>1</Pages>
  <Words>82</Words>
  <Characters>455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..</dc:creator>
  <cp:keywords/>
  <dc:description/>
  <cp:lastModifiedBy>sandra ..</cp:lastModifiedBy>
  <cp:revision>10</cp:revision>
  <dcterms:created xsi:type="dcterms:W3CDTF">2025-05-08T18:27:00Z</dcterms:created>
  <dcterms:modified xsi:type="dcterms:W3CDTF">2025-05-10T08:37:00Z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